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BB6E5" w14:textId="04C933BE" w:rsidR="00294E0D" w:rsidRPr="00C6287D" w:rsidRDefault="6BD193A9" w:rsidP="3FE77572">
      <w:pPr>
        <w:rPr>
          <w:rFonts w:asciiTheme="minorHAnsi" w:hAnsiTheme="minorHAnsi"/>
          <w:b/>
          <w:bCs/>
          <w:sz w:val="36"/>
          <w:szCs w:val="36"/>
        </w:rPr>
      </w:pPr>
      <w:r w:rsidRPr="03143D4C">
        <w:rPr>
          <w:rFonts w:asciiTheme="minorHAnsi" w:hAnsiTheme="minorHAnsi"/>
          <w:b/>
          <w:bCs/>
          <w:sz w:val="36"/>
          <w:szCs w:val="36"/>
        </w:rPr>
        <w:t xml:space="preserve">Informacije </w:t>
      </w:r>
      <w:r w:rsidR="00A740DB" w:rsidRPr="03143D4C">
        <w:rPr>
          <w:rFonts w:asciiTheme="minorHAnsi" w:hAnsiTheme="minorHAnsi"/>
          <w:b/>
          <w:bCs/>
          <w:sz w:val="36"/>
          <w:szCs w:val="36"/>
        </w:rPr>
        <w:t xml:space="preserve">za </w:t>
      </w:r>
      <w:r w:rsidR="00383FDA" w:rsidRPr="03143D4C">
        <w:rPr>
          <w:rFonts w:asciiTheme="minorHAnsi" w:hAnsiTheme="minorHAnsi"/>
          <w:b/>
          <w:bCs/>
          <w:sz w:val="36"/>
          <w:szCs w:val="36"/>
        </w:rPr>
        <w:t>dijak</w:t>
      </w:r>
      <w:r w:rsidR="00A740DB" w:rsidRPr="03143D4C">
        <w:rPr>
          <w:rFonts w:asciiTheme="minorHAnsi" w:hAnsiTheme="minorHAnsi"/>
          <w:b/>
          <w:bCs/>
          <w:sz w:val="36"/>
          <w:szCs w:val="36"/>
        </w:rPr>
        <w:t xml:space="preserve">e – </w:t>
      </w:r>
      <w:r w:rsidR="12D822E2" w:rsidRPr="03143D4C">
        <w:rPr>
          <w:rFonts w:asciiTheme="minorHAnsi" w:hAnsiTheme="minorHAnsi"/>
          <w:b/>
          <w:bCs/>
          <w:sz w:val="36"/>
          <w:szCs w:val="36"/>
        </w:rPr>
        <w:t>Sejem zaključnih nalog</w:t>
      </w:r>
      <w:r w:rsidR="008C01B4" w:rsidRPr="03143D4C">
        <w:rPr>
          <w:rFonts w:asciiTheme="minorHAnsi" w:hAnsiTheme="minorHAnsi"/>
          <w:b/>
          <w:bCs/>
          <w:sz w:val="36"/>
          <w:szCs w:val="36"/>
        </w:rPr>
        <w:t xml:space="preserve"> (</w:t>
      </w:r>
      <w:r w:rsidR="000D4B8D" w:rsidRPr="03143D4C">
        <w:rPr>
          <w:rFonts w:asciiTheme="minorHAnsi" w:hAnsiTheme="minorHAnsi"/>
          <w:b/>
          <w:bCs/>
          <w:sz w:val="36"/>
          <w:szCs w:val="36"/>
        </w:rPr>
        <w:t xml:space="preserve">četrtek, </w:t>
      </w:r>
      <w:r w:rsidR="008C01B4" w:rsidRPr="03143D4C">
        <w:rPr>
          <w:rFonts w:asciiTheme="minorHAnsi" w:hAnsiTheme="minorHAnsi"/>
          <w:b/>
          <w:bCs/>
          <w:sz w:val="36"/>
          <w:szCs w:val="36"/>
        </w:rPr>
        <w:t>1</w:t>
      </w:r>
      <w:r w:rsidR="2EC09E15" w:rsidRPr="03143D4C">
        <w:rPr>
          <w:rFonts w:asciiTheme="minorHAnsi" w:hAnsiTheme="minorHAnsi"/>
          <w:b/>
          <w:bCs/>
          <w:sz w:val="36"/>
          <w:szCs w:val="36"/>
        </w:rPr>
        <w:t>8</w:t>
      </w:r>
      <w:r w:rsidR="007B3964" w:rsidRPr="03143D4C">
        <w:rPr>
          <w:rFonts w:asciiTheme="minorHAnsi" w:hAnsiTheme="minorHAnsi"/>
          <w:b/>
          <w:bCs/>
          <w:sz w:val="36"/>
          <w:szCs w:val="36"/>
        </w:rPr>
        <w:t>.</w:t>
      </w:r>
      <w:r w:rsidR="003D3F2A">
        <w:rPr>
          <w:rFonts w:asciiTheme="minorHAnsi" w:hAnsiTheme="minorHAnsi"/>
          <w:b/>
          <w:bCs/>
          <w:sz w:val="36"/>
          <w:szCs w:val="36"/>
        </w:rPr>
        <w:t xml:space="preserve"> </w:t>
      </w:r>
      <w:r w:rsidR="007B3964" w:rsidRPr="03143D4C">
        <w:rPr>
          <w:rFonts w:asciiTheme="minorHAnsi" w:hAnsiTheme="minorHAnsi"/>
          <w:b/>
          <w:bCs/>
          <w:sz w:val="36"/>
          <w:szCs w:val="36"/>
        </w:rPr>
        <w:t>5.</w:t>
      </w:r>
      <w:r w:rsidR="003D3F2A">
        <w:rPr>
          <w:rFonts w:asciiTheme="minorHAnsi" w:hAnsiTheme="minorHAnsi"/>
          <w:b/>
          <w:bCs/>
          <w:sz w:val="36"/>
          <w:szCs w:val="36"/>
        </w:rPr>
        <w:t xml:space="preserve"> </w:t>
      </w:r>
      <w:r w:rsidR="007B3964" w:rsidRPr="03143D4C">
        <w:rPr>
          <w:rFonts w:asciiTheme="minorHAnsi" w:hAnsiTheme="minorHAnsi"/>
          <w:b/>
          <w:bCs/>
          <w:sz w:val="36"/>
          <w:szCs w:val="36"/>
        </w:rPr>
        <w:t>20</w:t>
      </w:r>
      <w:r w:rsidR="15F9B31C" w:rsidRPr="03143D4C">
        <w:rPr>
          <w:rFonts w:asciiTheme="minorHAnsi" w:hAnsiTheme="minorHAnsi"/>
          <w:b/>
          <w:bCs/>
          <w:sz w:val="36"/>
          <w:szCs w:val="36"/>
        </w:rPr>
        <w:t>23</w:t>
      </w:r>
      <w:r w:rsidR="0024637B" w:rsidRPr="03143D4C">
        <w:rPr>
          <w:rFonts w:asciiTheme="minorHAnsi" w:hAnsiTheme="minorHAnsi"/>
          <w:b/>
          <w:bCs/>
          <w:sz w:val="36"/>
          <w:szCs w:val="36"/>
        </w:rPr>
        <w:t>)</w:t>
      </w:r>
    </w:p>
    <w:p w14:paraId="672A6659" w14:textId="77777777" w:rsidR="004568F0" w:rsidRPr="00963BA1" w:rsidRDefault="004568F0" w:rsidP="00B22886">
      <w:pPr>
        <w:rPr>
          <w:rFonts w:asciiTheme="minorHAnsi" w:hAnsiTheme="minorHAnsi"/>
          <w:sz w:val="36"/>
          <w:szCs w:val="36"/>
        </w:rPr>
      </w:pPr>
      <w:bookmarkStart w:id="0" w:name="_GoBack"/>
      <w:bookmarkEnd w:id="0"/>
    </w:p>
    <w:p w14:paraId="71B94FEB" w14:textId="6DE787AB" w:rsidR="00B469E0" w:rsidRDefault="00B469E0" w:rsidP="03143D4C">
      <w:pPr>
        <w:ind w:left="-1418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3143D4C">
        <w:rPr>
          <w:rFonts w:asciiTheme="minorHAnsi" w:hAnsiTheme="minorHAnsi"/>
          <w:b/>
          <w:bCs/>
          <w:color w:val="FF0000"/>
          <w:sz w:val="28"/>
          <w:szCs w:val="28"/>
        </w:rPr>
        <w:t>MALICA:</w:t>
      </w:r>
      <w:r w:rsidR="7EDF8C45" w:rsidRPr="03143D4C">
        <w:rPr>
          <w:rFonts w:asciiTheme="minorHAnsi" w:hAnsiTheme="minorHAnsi"/>
          <w:b/>
          <w:bCs/>
          <w:color w:val="FF0000"/>
          <w:sz w:val="28"/>
          <w:szCs w:val="28"/>
        </w:rPr>
        <w:t xml:space="preserve"> </w:t>
      </w:r>
      <w:r w:rsidR="089BD748" w:rsidRPr="03143D4C">
        <w:rPr>
          <w:rFonts w:asciiTheme="minorHAnsi" w:hAnsiTheme="minorHAnsi"/>
          <w:b/>
          <w:bCs/>
          <w:color w:val="FF0000"/>
          <w:sz w:val="28"/>
          <w:szCs w:val="28"/>
        </w:rPr>
        <w:t>18. 5. 2023</w:t>
      </w:r>
    </w:p>
    <w:p w14:paraId="50DFC1AF" w14:textId="14D2EA39" w:rsidR="00B469E0" w:rsidRDefault="00B469E0" w:rsidP="03143D4C">
      <w:pPr>
        <w:ind w:left="-1418"/>
        <w:rPr>
          <w:rFonts w:asciiTheme="minorHAnsi" w:hAnsiTheme="minorHAnsi"/>
          <w:b/>
          <w:bCs/>
          <w:sz w:val="28"/>
          <w:szCs w:val="28"/>
        </w:rPr>
      </w:pPr>
    </w:p>
    <w:p w14:paraId="011020CB" w14:textId="79463D80" w:rsidR="00A740DB" w:rsidRPr="00781222" w:rsidRDefault="5A35461B" w:rsidP="03143D4C">
      <w:pPr>
        <w:pStyle w:val="Odstavekseznama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r w:rsidRPr="03143D4C">
        <w:rPr>
          <w:rFonts w:asciiTheme="minorHAnsi" w:hAnsiTheme="minorHAnsi"/>
          <w:sz w:val="28"/>
          <w:szCs w:val="28"/>
        </w:rPr>
        <w:t xml:space="preserve">Za dijake </w:t>
      </w:r>
      <w:r w:rsidRPr="03143D4C">
        <w:rPr>
          <w:rFonts w:asciiTheme="minorHAnsi" w:hAnsiTheme="minorHAnsi"/>
          <w:b/>
          <w:bCs/>
          <w:sz w:val="28"/>
          <w:szCs w:val="28"/>
        </w:rPr>
        <w:t>zaključnih letnikov</w:t>
      </w:r>
      <w:r w:rsidRPr="03143D4C">
        <w:rPr>
          <w:rFonts w:asciiTheme="minorHAnsi" w:hAnsiTheme="minorHAnsi"/>
          <w:sz w:val="28"/>
          <w:szCs w:val="28"/>
        </w:rPr>
        <w:t xml:space="preserve"> je </w:t>
      </w:r>
      <w:r w:rsidRPr="03143D4C">
        <w:rPr>
          <w:rFonts w:asciiTheme="minorHAnsi" w:hAnsiTheme="minorHAnsi"/>
          <w:b/>
          <w:bCs/>
          <w:sz w:val="28"/>
          <w:szCs w:val="28"/>
        </w:rPr>
        <w:t>malica odjavljena</w:t>
      </w:r>
      <w:r w:rsidRPr="03143D4C">
        <w:rPr>
          <w:rFonts w:asciiTheme="minorHAnsi" w:hAnsiTheme="minorHAnsi"/>
          <w:sz w:val="28"/>
          <w:szCs w:val="28"/>
        </w:rPr>
        <w:t>. Če jo želite dobiti, se morate sami prijaviti.</w:t>
      </w:r>
    </w:p>
    <w:p w14:paraId="6CA0FE3D" w14:textId="2BA43B91" w:rsidR="00A740DB" w:rsidRPr="00781222" w:rsidRDefault="00032E01" w:rsidP="3FE77572">
      <w:pPr>
        <w:pStyle w:val="Odstavekseznama"/>
        <w:numPr>
          <w:ilvl w:val="0"/>
          <w:numId w:val="35"/>
        </w:numPr>
        <w:rPr>
          <w:rFonts w:asciiTheme="minorHAnsi" w:hAnsiTheme="minorHAnsi"/>
          <w:b/>
          <w:bCs/>
          <w:sz w:val="28"/>
          <w:szCs w:val="28"/>
        </w:rPr>
      </w:pPr>
      <w:r w:rsidRPr="42104DE9">
        <w:rPr>
          <w:rFonts w:asciiTheme="minorHAnsi" w:hAnsiTheme="minorHAnsi"/>
          <w:sz w:val="28"/>
          <w:szCs w:val="28"/>
        </w:rPr>
        <w:t>Za dijake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60685" w:rsidRPr="42104DE9">
        <w:rPr>
          <w:rFonts w:asciiTheme="minorHAnsi" w:hAnsiTheme="minorHAnsi"/>
          <w:sz w:val="28"/>
          <w:szCs w:val="28"/>
        </w:rPr>
        <w:t>zaključnih letnikov</w:t>
      </w:r>
      <w:r w:rsidRPr="42104DE9">
        <w:rPr>
          <w:rFonts w:asciiTheme="minorHAnsi" w:hAnsiTheme="minorHAnsi"/>
          <w:sz w:val="28"/>
          <w:szCs w:val="28"/>
        </w:rPr>
        <w:t xml:space="preserve">: 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4</w:t>
      </w:r>
      <w:r w:rsidR="006B53EA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Ea,</w:t>
      </w:r>
      <w:r w:rsidR="127394E9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4</w:t>
      </w:r>
      <w:r w:rsidR="006B53EA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Ra, 4</w:t>
      </w:r>
      <w:r w:rsidR="006B53EA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Rb, 2</w:t>
      </w:r>
      <w:r w:rsidR="006B53EA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Ei, 2</w:t>
      </w:r>
      <w:r w:rsidR="006B53EA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B60685" w:rsidRPr="42104DE9">
        <w:rPr>
          <w:rFonts w:asciiTheme="minorHAnsi" w:hAnsiTheme="minorHAnsi"/>
          <w:b/>
          <w:bCs/>
          <w:sz w:val="28"/>
          <w:szCs w:val="28"/>
        </w:rPr>
        <w:t>Ri</w:t>
      </w:r>
      <w:r w:rsidR="28B57B9F" w:rsidRPr="42104DE9">
        <w:rPr>
          <w:rFonts w:asciiTheme="minorHAnsi" w:hAnsiTheme="minorHAnsi"/>
          <w:b/>
          <w:bCs/>
          <w:sz w:val="28"/>
          <w:szCs w:val="28"/>
        </w:rPr>
        <w:t>, 3</w:t>
      </w:r>
      <w:r w:rsidR="198D8B22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28B57B9F" w:rsidRPr="42104DE9">
        <w:rPr>
          <w:rFonts w:asciiTheme="minorHAnsi" w:hAnsiTheme="minorHAnsi"/>
          <w:b/>
          <w:bCs/>
          <w:sz w:val="28"/>
          <w:szCs w:val="28"/>
        </w:rPr>
        <w:t>Ee, 3</w:t>
      </w:r>
      <w:r w:rsidR="7B499EE3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28B57B9F" w:rsidRPr="42104DE9">
        <w:rPr>
          <w:rFonts w:asciiTheme="minorHAnsi" w:hAnsiTheme="minorHAnsi"/>
          <w:b/>
          <w:bCs/>
          <w:sz w:val="28"/>
          <w:szCs w:val="28"/>
        </w:rPr>
        <w:t>Me</w:t>
      </w:r>
      <w:r w:rsidR="06A17CD5" w:rsidRPr="42104DE9">
        <w:rPr>
          <w:rFonts w:asciiTheme="minorHAnsi" w:hAnsiTheme="minorHAnsi"/>
          <w:b/>
          <w:bCs/>
          <w:sz w:val="28"/>
          <w:szCs w:val="28"/>
        </w:rPr>
        <w:t xml:space="preserve"> in 3</w:t>
      </w:r>
      <w:r w:rsidR="657D0CDB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6A17CD5" w:rsidRPr="42104DE9">
        <w:rPr>
          <w:rFonts w:asciiTheme="minorHAnsi" w:hAnsiTheme="minorHAnsi"/>
          <w:b/>
          <w:bCs/>
          <w:sz w:val="28"/>
          <w:szCs w:val="28"/>
        </w:rPr>
        <w:t>Re</w:t>
      </w:r>
      <w:r w:rsidR="00B60685" w:rsidRPr="42104DE9">
        <w:rPr>
          <w:rFonts w:asciiTheme="minorHAnsi" w:hAnsiTheme="minorHAnsi"/>
          <w:sz w:val="28"/>
          <w:szCs w:val="28"/>
        </w:rPr>
        <w:t>:</w:t>
      </w:r>
      <w:r w:rsidR="1A2715A7" w:rsidRPr="42104DE9">
        <w:rPr>
          <w:rFonts w:asciiTheme="minorHAnsi" w:hAnsiTheme="minorHAnsi"/>
          <w:sz w:val="28"/>
          <w:szCs w:val="28"/>
        </w:rPr>
        <w:t xml:space="preserve"> imate prosto, ste </w:t>
      </w:r>
      <w:r w:rsidR="013B30CD" w:rsidRPr="42104DE9">
        <w:rPr>
          <w:rFonts w:asciiTheme="minorHAnsi" w:hAnsiTheme="minorHAnsi"/>
          <w:sz w:val="28"/>
          <w:szCs w:val="28"/>
        </w:rPr>
        <w:t xml:space="preserve">pa </w:t>
      </w:r>
      <w:r w:rsidR="1A2715A7" w:rsidRPr="42104DE9">
        <w:rPr>
          <w:rFonts w:asciiTheme="minorHAnsi" w:hAnsiTheme="minorHAnsi"/>
          <w:sz w:val="28"/>
          <w:szCs w:val="28"/>
        </w:rPr>
        <w:t>vabljeni na individualni ogled sejma med 8.30 in 1</w:t>
      </w:r>
      <w:r w:rsidR="09405AFC" w:rsidRPr="42104DE9">
        <w:rPr>
          <w:rFonts w:asciiTheme="minorHAnsi" w:hAnsiTheme="minorHAnsi"/>
          <w:sz w:val="28"/>
          <w:szCs w:val="28"/>
        </w:rPr>
        <w:t>3</w:t>
      </w:r>
      <w:r w:rsidR="1A2715A7" w:rsidRPr="42104DE9">
        <w:rPr>
          <w:rFonts w:asciiTheme="minorHAnsi" w:hAnsiTheme="minorHAnsi"/>
          <w:sz w:val="28"/>
          <w:szCs w:val="28"/>
        </w:rPr>
        <w:t>.</w:t>
      </w:r>
      <w:r w:rsidR="771009E9" w:rsidRPr="42104DE9">
        <w:rPr>
          <w:rFonts w:asciiTheme="minorHAnsi" w:hAnsiTheme="minorHAnsi"/>
          <w:sz w:val="28"/>
          <w:szCs w:val="28"/>
        </w:rPr>
        <w:t>0</w:t>
      </w:r>
      <w:r w:rsidR="1A2715A7" w:rsidRPr="42104DE9">
        <w:rPr>
          <w:rFonts w:asciiTheme="minorHAnsi" w:hAnsiTheme="minorHAnsi"/>
          <w:sz w:val="28"/>
          <w:szCs w:val="28"/>
        </w:rPr>
        <w:t>0</w:t>
      </w:r>
      <w:r w:rsidR="5E69104E" w:rsidRPr="42104DE9">
        <w:rPr>
          <w:rFonts w:asciiTheme="minorHAnsi" w:hAnsiTheme="minorHAnsi"/>
          <w:sz w:val="28"/>
          <w:szCs w:val="28"/>
        </w:rPr>
        <w:t>. P</w:t>
      </w:r>
      <w:r w:rsidR="0AA3B342" w:rsidRPr="42104DE9">
        <w:rPr>
          <w:rFonts w:asciiTheme="minorHAnsi" w:hAnsiTheme="minorHAnsi"/>
          <w:sz w:val="28"/>
          <w:szCs w:val="28"/>
        </w:rPr>
        <w:t xml:space="preserve">revzem </w:t>
      </w:r>
      <w:r w:rsidR="5A87A80C" w:rsidRPr="42104DE9">
        <w:rPr>
          <w:rFonts w:asciiTheme="minorHAnsi" w:hAnsiTheme="minorHAnsi"/>
          <w:sz w:val="28"/>
          <w:szCs w:val="28"/>
        </w:rPr>
        <w:t xml:space="preserve">hladne </w:t>
      </w:r>
      <w:r w:rsidR="6508F217" w:rsidRPr="42104DE9">
        <w:rPr>
          <w:rFonts w:asciiTheme="minorHAnsi" w:hAnsiTheme="minorHAnsi"/>
          <w:sz w:val="28"/>
          <w:szCs w:val="28"/>
        </w:rPr>
        <w:t xml:space="preserve">malice </w:t>
      </w:r>
      <w:r w:rsidR="1B6ADB1B" w:rsidRPr="42104DE9">
        <w:rPr>
          <w:rFonts w:asciiTheme="minorHAnsi" w:hAnsiTheme="minorHAnsi"/>
          <w:sz w:val="28"/>
          <w:szCs w:val="28"/>
        </w:rPr>
        <w:t xml:space="preserve">(samo za prijavljene dijake) </w:t>
      </w:r>
      <w:r w:rsidR="6508F217" w:rsidRPr="42104DE9">
        <w:rPr>
          <w:rFonts w:asciiTheme="minorHAnsi" w:hAnsiTheme="minorHAnsi"/>
          <w:sz w:val="28"/>
          <w:szCs w:val="28"/>
        </w:rPr>
        <w:t xml:space="preserve">bo </w:t>
      </w:r>
      <w:r w:rsidR="0ED115CD" w:rsidRPr="42104DE9">
        <w:rPr>
          <w:rFonts w:asciiTheme="minorHAnsi" w:hAnsiTheme="minorHAnsi"/>
          <w:sz w:val="28"/>
          <w:szCs w:val="28"/>
        </w:rPr>
        <w:t>od 7.</w:t>
      </w:r>
      <w:r w:rsidR="6D69DA50" w:rsidRPr="42104DE9">
        <w:rPr>
          <w:rFonts w:asciiTheme="minorHAnsi" w:hAnsiTheme="minorHAnsi"/>
          <w:sz w:val="28"/>
          <w:szCs w:val="28"/>
        </w:rPr>
        <w:t>00</w:t>
      </w:r>
      <w:r w:rsidR="0ED115CD" w:rsidRPr="42104DE9">
        <w:rPr>
          <w:rFonts w:asciiTheme="minorHAnsi" w:hAnsiTheme="minorHAnsi"/>
          <w:sz w:val="28"/>
          <w:szCs w:val="28"/>
        </w:rPr>
        <w:t xml:space="preserve"> do 8.</w:t>
      </w:r>
      <w:r w:rsidR="43048542" w:rsidRPr="42104DE9">
        <w:rPr>
          <w:rFonts w:asciiTheme="minorHAnsi" w:hAnsiTheme="minorHAnsi"/>
          <w:sz w:val="28"/>
          <w:szCs w:val="28"/>
        </w:rPr>
        <w:t>1</w:t>
      </w:r>
      <w:r w:rsidR="7C0878B7" w:rsidRPr="42104DE9">
        <w:rPr>
          <w:rFonts w:asciiTheme="minorHAnsi" w:hAnsiTheme="minorHAnsi"/>
          <w:sz w:val="28"/>
          <w:szCs w:val="28"/>
        </w:rPr>
        <w:t>0</w:t>
      </w:r>
      <w:r w:rsidR="1CFCE1E9" w:rsidRPr="42104DE9">
        <w:rPr>
          <w:rFonts w:asciiTheme="minorHAnsi" w:hAnsiTheme="minorHAnsi"/>
          <w:sz w:val="28"/>
          <w:szCs w:val="28"/>
        </w:rPr>
        <w:t>.</w:t>
      </w:r>
    </w:p>
    <w:p w14:paraId="2A811210" w14:textId="57393CC7" w:rsidR="2F60A532" w:rsidRDefault="2F60A532" w:rsidP="03143D4C">
      <w:pPr>
        <w:pStyle w:val="Odstavekseznama"/>
        <w:numPr>
          <w:ilvl w:val="0"/>
          <w:numId w:val="35"/>
        </w:numPr>
        <w:rPr>
          <w:rFonts w:asciiTheme="minorHAnsi" w:hAnsiTheme="minorHAnsi"/>
          <w:b/>
          <w:bCs/>
          <w:sz w:val="28"/>
          <w:szCs w:val="28"/>
        </w:rPr>
      </w:pPr>
      <w:r w:rsidRPr="03143D4C">
        <w:rPr>
          <w:rFonts w:asciiTheme="minorHAnsi" w:hAnsiTheme="minorHAnsi"/>
          <w:sz w:val="28"/>
          <w:szCs w:val="28"/>
        </w:rPr>
        <w:t>Za dijake</w:t>
      </w:r>
      <w:r w:rsidRPr="03143D4C">
        <w:rPr>
          <w:rFonts w:asciiTheme="minorHAnsi" w:hAnsiTheme="minorHAnsi"/>
          <w:b/>
          <w:bCs/>
          <w:sz w:val="28"/>
          <w:szCs w:val="28"/>
        </w:rPr>
        <w:t xml:space="preserve"> 4</w:t>
      </w:r>
      <w:r w:rsidR="0DE3B3A5" w:rsidRPr="03143D4C">
        <w:rPr>
          <w:rFonts w:asciiTheme="minorHAnsi" w:hAnsiTheme="minorHAnsi"/>
          <w:b/>
          <w:bCs/>
          <w:sz w:val="28"/>
          <w:szCs w:val="28"/>
        </w:rPr>
        <w:t>.</w:t>
      </w:r>
      <w:r w:rsidRPr="03143D4C">
        <w:rPr>
          <w:rFonts w:asciiTheme="minorHAnsi" w:hAnsiTheme="minorHAnsi"/>
          <w:b/>
          <w:bCs/>
          <w:sz w:val="28"/>
          <w:szCs w:val="28"/>
        </w:rPr>
        <w:t>M</w:t>
      </w:r>
      <w:r w:rsidR="4CC941B4" w:rsidRPr="03143D4C">
        <w:rPr>
          <w:rFonts w:asciiTheme="minorHAnsi" w:hAnsiTheme="minorHAnsi"/>
          <w:b/>
          <w:bCs/>
          <w:sz w:val="28"/>
          <w:szCs w:val="28"/>
        </w:rPr>
        <w:t>a</w:t>
      </w:r>
      <w:r w:rsidRPr="03143D4C">
        <w:rPr>
          <w:rFonts w:asciiTheme="minorHAnsi" w:hAnsiTheme="minorHAnsi"/>
          <w:b/>
          <w:bCs/>
          <w:sz w:val="28"/>
          <w:szCs w:val="28"/>
        </w:rPr>
        <w:t>, 4</w:t>
      </w:r>
      <w:r w:rsidR="424F0E8F" w:rsidRPr="03143D4C">
        <w:rPr>
          <w:rFonts w:asciiTheme="minorHAnsi" w:hAnsiTheme="minorHAnsi"/>
          <w:b/>
          <w:bCs/>
          <w:sz w:val="28"/>
          <w:szCs w:val="28"/>
        </w:rPr>
        <w:t>.</w:t>
      </w:r>
      <w:r w:rsidRPr="03143D4C">
        <w:rPr>
          <w:rFonts w:asciiTheme="minorHAnsi" w:hAnsiTheme="minorHAnsi"/>
          <w:b/>
          <w:bCs/>
          <w:sz w:val="28"/>
          <w:szCs w:val="28"/>
        </w:rPr>
        <w:t>Mb in 2</w:t>
      </w:r>
      <w:r w:rsidR="6AD4DFA0" w:rsidRPr="03143D4C">
        <w:rPr>
          <w:rFonts w:asciiTheme="minorHAnsi" w:hAnsiTheme="minorHAnsi"/>
          <w:b/>
          <w:bCs/>
          <w:sz w:val="28"/>
          <w:szCs w:val="28"/>
        </w:rPr>
        <w:t>.</w:t>
      </w:r>
      <w:r w:rsidRPr="03143D4C">
        <w:rPr>
          <w:rFonts w:asciiTheme="minorHAnsi" w:hAnsiTheme="minorHAnsi"/>
          <w:b/>
          <w:bCs/>
          <w:sz w:val="28"/>
          <w:szCs w:val="28"/>
        </w:rPr>
        <w:t>Mi</w:t>
      </w:r>
      <w:r w:rsidRPr="03143D4C">
        <w:rPr>
          <w:rFonts w:asciiTheme="minorHAnsi" w:hAnsiTheme="minorHAnsi"/>
          <w:sz w:val="28"/>
          <w:szCs w:val="28"/>
        </w:rPr>
        <w:t xml:space="preserve">: </w:t>
      </w:r>
      <w:r w:rsidRPr="03143D4C">
        <w:rPr>
          <w:rFonts w:asciiTheme="minorHAnsi" w:hAnsiTheme="minorHAnsi"/>
          <w:b/>
          <w:bCs/>
          <w:sz w:val="28"/>
          <w:szCs w:val="28"/>
        </w:rPr>
        <w:t>prvi dve uri imate priprave na maturo</w:t>
      </w:r>
      <w:r w:rsidRPr="03143D4C">
        <w:rPr>
          <w:rFonts w:asciiTheme="minorHAnsi" w:hAnsiTheme="minorHAnsi"/>
          <w:sz w:val="28"/>
          <w:szCs w:val="28"/>
        </w:rPr>
        <w:t xml:space="preserve"> v veliki predavalnici</w:t>
      </w:r>
      <w:r w:rsidR="67CA9ABF" w:rsidRPr="03143D4C">
        <w:rPr>
          <w:rFonts w:asciiTheme="minorHAnsi" w:hAnsiTheme="minorHAnsi"/>
          <w:sz w:val="28"/>
          <w:szCs w:val="28"/>
        </w:rPr>
        <w:t>, po pripravah ste prosti</w:t>
      </w:r>
      <w:r w:rsidR="7B58CC8A" w:rsidRPr="03143D4C">
        <w:rPr>
          <w:rFonts w:asciiTheme="minorHAnsi" w:hAnsiTheme="minorHAnsi"/>
          <w:sz w:val="28"/>
          <w:szCs w:val="28"/>
        </w:rPr>
        <w:t xml:space="preserve"> in ste vabljeni na ogled sejma zaključnih nalog</w:t>
      </w:r>
      <w:r w:rsidR="67CA9ABF" w:rsidRPr="03143D4C">
        <w:rPr>
          <w:rFonts w:asciiTheme="minorHAnsi" w:hAnsiTheme="minorHAnsi"/>
          <w:sz w:val="28"/>
          <w:szCs w:val="28"/>
        </w:rPr>
        <w:t>.</w:t>
      </w:r>
      <w:r w:rsidR="329CF02E" w:rsidRPr="03143D4C">
        <w:rPr>
          <w:rFonts w:asciiTheme="minorHAnsi" w:hAnsiTheme="minorHAnsi"/>
          <w:sz w:val="28"/>
          <w:szCs w:val="28"/>
        </w:rPr>
        <w:t xml:space="preserve"> Prevzem hladne malice (samo za prijavljene dijake) bo od 7.00 do 8.10.</w:t>
      </w:r>
    </w:p>
    <w:p w14:paraId="6E04D725" w14:textId="105668A0" w:rsidR="421949D7" w:rsidRDefault="421949D7" w:rsidP="03143D4C">
      <w:pPr>
        <w:pStyle w:val="Odstavekseznama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proofErr w:type="spellStart"/>
      <w:r w:rsidRPr="03143D4C">
        <w:rPr>
          <w:rFonts w:asciiTheme="minorHAnsi" w:hAnsiTheme="minorHAnsi"/>
          <w:b/>
          <w:bCs/>
          <w:sz w:val="28"/>
          <w:szCs w:val="28"/>
        </w:rPr>
        <w:t>Razstavljalci</w:t>
      </w:r>
      <w:proofErr w:type="spellEnd"/>
      <w:r w:rsidRPr="03143D4C">
        <w:rPr>
          <w:rFonts w:asciiTheme="minorHAnsi" w:hAnsiTheme="minorHAnsi"/>
          <w:b/>
          <w:bCs/>
          <w:sz w:val="28"/>
          <w:szCs w:val="28"/>
        </w:rPr>
        <w:t xml:space="preserve"> iz oddelkov 4.Ma, 4.Mb in 2.Mi</w:t>
      </w:r>
      <w:r w:rsidRPr="03143D4C">
        <w:rPr>
          <w:rFonts w:asciiTheme="minorHAnsi" w:hAnsiTheme="minorHAnsi"/>
          <w:sz w:val="28"/>
          <w:szCs w:val="28"/>
        </w:rPr>
        <w:t xml:space="preserve"> priprave</w:t>
      </w:r>
      <w:r w:rsidR="0D917CC2" w:rsidRPr="03143D4C">
        <w:rPr>
          <w:rFonts w:asciiTheme="minorHAnsi" w:hAnsiTheme="minorHAnsi"/>
          <w:sz w:val="28"/>
          <w:szCs w:val="28"/>
        </w:rPr>
        <w:t xml:space="preserve"> na maturo</w:t>
      </w:r>
      <w:r w:rsidRPr="03143D4C">
        <w:rPr>
          <w:rFonts w:asciiTheme="minorHAnsi" w:hAnsiTheme="minorHAnsi"/>
          <w:sz w:val="28"/>
          <w:szCs w:val="28"/>
        </w:rPr>
        <w:t xml:space="preserve"> zapustite predčasno</w:t>
      </w:r>
      <w:r w:rsidR="7156570C" w:rsidRPr="03143D4C">
        <w:rPr>
          <w:rFonts w:asciiTheme="minorHAnsi" w:hAnsiTheme="minorHAnsi"/>
          <w:sz w:val="28"/>
          <w:szCs w:val="28"/>
        </w:rPr>
        <w:t>, da se pripravite na sejem.</w:t>
      </w:r>
    </w:p>
    <w:p w14:paraId="162CADDC" w14:textId="445AF387" w:rsidR="00B60685" w:rsidRPr="00781222" w:rsidRDefault="00B60685" w:rsidP="3FE77572">
      <w:pPr>
        <w:pStyle w:val="Odstavekseznama"/>
        <w:numPr>
          <w:ilvl w:val="0"/>
          <w:numId w:val="35"/>
        </w:numPr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b/>
          <w:bCs/>
          <w:sz w:val="28"/>
          <w:szCs w:val="28"/>
        </w:rPr>
        <w:t xml:space="preserve">Za vse </w:t>
      </w:r>
      <w:r w:rsidR="008A009A" w:rsidRPr="42104DE9">
        <w:rPr>
          <w:rFonts w:asciiTheme="minorHAnsi" w:hAnsiTheme="minorHAnsi"/>
          <w:b/>
          <w:bCs/>
          <w:sz w:val="28"/>
          <w:szCs w:val="28"/>
        </w:rPr>
        <w:t>ostale dijake</w:t>
      </w:r>
      <w:r w:rsidR="0EE804A2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EE804A2" w:rsidRPr="42104DE9">
        <w:rPr>
          <w:rFonts w:asciiTheme="minorHAnsi" w:hAnsiTheme="minorHAnsi"/>
          <w:sz w:val="28"/>
          <w:szCs w:val="28"/>
        </w:rPr>
        <w:t xml:space="preserve">(dijaki </w:t>
      </w:r>
      <w:proofErr w:type="spellStart"/>
      <w:r w:rsidR="0EE804A2" w:rsidRPr="42104DE9">
        <w:rPr>
          <w:rFonts w:asciiTheme="minorHAnsi" w:hAnsiTheme="minorHAnsi"/>
          <w:sz w:val="28"/>
          <w:szCs w:val="28"/>
        </w:rPr>
        <w:t>nezaključnih</w:t>
      </w:r>
      <w:proofErr w:type="spellEnd"/>
      <w:r w:rsidR="0EE804A2" w:rsidRPr="42104DE9">
        <w:rPr>
          <w:rFonts w:asciiTheme="minorHAnsi" w:hAnsiTheme="minorHAnsi"/>
          <w:sz w:val="28"/>
          <w:szCs w:val="28"/>
        </w:rPr>
        <w:t xml:space="preserve"> letnikov)</w:t>
      </w:r>
      <w:r w:rsidR="008A009A" w:rsidRPr="42104DE9">
        <w:rPr>
          <w:rFonts w:asciiTheme="minorHAnsi" w:hAnsiTheme="minorHAnsi"/>
          <w:sz w:val="28"/>
          <w:szCs w:val="28"/>
        </w:rPr>
        <w:t xml:space="preserve">: </w:t>
      </w:r>
      <w:r w:rsidRPr="42104DE9">
        <w:rPr>
          <w:rFonts w:asciiTheme="minorHAnsi" w:hAnsiTheme="minorHAnsi"/>
          <w:sz w:val="28"/>
          <w:szCs w:val="28"/>
        </w:rPr>
        <w:t xml:space="preserve"> </w:t>
      </w:r>
      <w:r w:rsidR="008A009A" w:rsidRPr="42104DE9">
        <w:rPr>
          <w:rFonts w:asciiTheme="minorHAnsi" w:hAnsiTheme="minorHAnsi"/>
          <w:b/>
          <w:bCs/>
          <w:sz w:val="28"/>
          <w:szCs w:val="28"/>
        </w:rPr>
        <w:t xml:space="preserve">prevzem </w:t>
      </w:r>
      <w:r w:rsidR="00197A8B" w:rsidRPr="42104DE9">
        <w:rPr>
          <w:rFonts w:asciiTheme="minorHAnsi" w:hAnsiTheme="minorHAnsi"/>
          <w:b/>
          <w:bCs/>
          <w:sz w:val="28"/>
          <w:szCs w:val="28"/>
        </w:rPr>
        <w:t>hladne</w:t>
      </w:r>
      <w:r w:rsidR="008A009A" w:rsidRPr="42104DE9">
        <w:rPr>
          <w:rFonts w:asciiTheme="minorHAnsi" w:hAnsiTheme="minorHAnsi"/>
          <w:b/>
          <w:bCs/>
          <w:sz w:val="28"/>
          <w:szCs w:val="28"/>
        </w:rPr>
        <w:t xml:space="preserve"> malice od</w:t>
      </w:r>
      <w:r w:rsidR="1770E00A" w:rsidRPr="42104DE9">
        <w:rPr>
          <w:rFonts w:asciiTheme="minorHAnsi" w:hAnsiTheme="minorHAnsi"/>
          <w:b/>
          <w:bCs/>
          <w:sz w:val="28"/>
          <w:szCs w:val="28"/>
        </w:rPr>
        <w:t xml:space="preserve"> 7.</w:t>
      </w:r>
      <w:r w:rsidR="259C4166" w:rsidRPr="42104DE9">
        <w:rPr>
          <w:rFonts w:asciiTheme="minorHAnsi" w:hAnsiTheme="minorHAnsi"/>
          <w:b/>
          <w:bCs/>
          <w:sz w:val="28"/>
          <w:szCs w:val="28"/>
        </w:rPr>
        <w:t>00</w:t>
      </w:r>
      <w:r w:rsidR="1770E00A" w:rsidRPr="42104DE9">
        <w:rPr>
          <w:rFonts w:asciiTheme="minorHAnsi" w:hAnsiTheme="minorHAnsi"/>
          <w:b/>
          <w:bCs/>
          <w:sz w:val="28"/>
          <w:szCs w:val="28"/>
        </w:rPr>
        <w:t xml:space="preserve"> do 8.</w:t>
      </w:r>
      <w:r w:rsidR="6E2C646C" w:rsidRPr="42104DE9">
        <w:rPr>
          <w:rFonts w:asciiTheme="minorHAnsi" w:hAnsiTheme="minorHAnsi"/>
          <w:b/>
          <w:bCs/>
          <w:sz w:val="28"/>
          <w:szCs w:val="28"/>
        </w:rPr>
        <w:t>1</w:t>
      </w:r>
      <w:r w:rsidR="1DCC7E66" w:rsidRPr="42104DE9">
        <w:rPr>
          <w:rFonts w:asciiTheme="minorHAnsi" w:hAnsiTheme="minorHAnsi"/>
          <w:b/>
          <w:bCs/>
          <w:sz w:val="28"/>
          <w:szCs w:val="28"/>
        </w:rPr>
        <w:t>0</w:t>
      </w:r>
      <w:r w:rsidR="25AA11D3" w:rsidRPr="42104DE9">
        <w:rPr>
          <w:rFonts w:asciiTheme="minorHAnsi" w:hAnsiTheme="minorHAnsi"/>
          <w:b/>
          <w:bCs/>
          <w:sz w:val="28"/>
          <w:szCs w:val="28"/>
        </w:rPr>
        <w:t>.</w:t>
      </w:r>
      <w:r w:rsidR="003D19F2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43DB0B8A" w:rsidRPr="42104DE9">
        <w:rPr>
          <w:rFonts w:asciiTheme="minorHAnsi" w:hAnsiTheme="minorHAnsi"/>
          <w:sz w:val="28"/>
          <w:szCs w:val="28"/>
        </w:rPr>
        <w:t>V času malice ste prosti, takrat lahko pojeste malico</w:t>
      </w:r>
      <w:r w:rsidR="10F1CF01" w:rsidRPr="42104DE9">
        <w:rPr>
          <w:rFonts w:asciiTheme="minorHAnsi" w:hAnsiTheme="minorHAnsi"/>
          <w:sz w:val="28"/>
          <w:szCs w:val="28"/>
        </w:rPr>
        <w:t xml:space="preserve"> ali si individualno ogledate sejem</w:t>
      </w:r>
      <w:r w:rsidR="43DB0B8A" w:rsidRPr="42104DE9">
        <w:rPr>
          <w:rFonts w:asciiTheme="minorHAnsi" w:hAnsiTheme="minorHAnsi"/>
          <w:sz w:val="28"/>
          <w:szCs w:val="28"/>
        </w:rPr>
        <w:t>.</w:t>
      </w:r>
    </w:p>
    <w:p w14:paraId="6266F943" w14:textId="1D306943" w:rsidR="67889505" w:rsidRDefault="67889505" w:rsidP="67889505">
      <w:pPr>
        <w:ind w:left="-1418"/>
        <w:rPr>
          <w:rFonts w:asciiTheme="minorHAnsi" w:hAnsiTheme="minorHAnsi"/>
          <w:b/>
          <w:bCs/>
          <w:sz w:val="28"/>
          <w:szCs w:val="28"/>
        </w:rPr>
      </w:pPr>
    </w:p>
    <w:p w14:paraId="5099E1B0" w14:textId="77777777" w:rsidR="0018549E" w:rsidRDefault="00B469E0" w:rsidP="03143D4C">
      <w:pPr>
        <w:ind w:left="-1418"/>
        <w:rPr>
          <w:rFonts w:asciiTheme="minorHAnsi" w:hAnsiTheme="minorHAnsi"/>
          <w:sz w:val="28"/>
          <w:szCs w:val="28"/>
        </w:rPr>
      </w:pPr>
      <w:r w:rsidRPr="03143D4C">
        <w:rPr>
          <w:rFonts w:asciiTheme="minorHAnsi" w:hAnsiTheme="minorHAnsi"/>
          <w:b/>
          <w:bCs/>
          <w:color w:val="FF0000"/>
          <w:sz w:val="28"/>
          <w:szCs w:val="28"/>
        </w:rPr>
        <w:t>POUK</w:t>
      </w:r>
      <w:r w:rsidR="0018549E" w:rsidRPr="03143D4C">
        <w:rPr>
          <w:rFonts w:asciiTheme="minorHAnsi" w:hAnsiTheme="minorHAnsi"/>
          <w:b/>
          <w:bCs/>
          <w:sz w:val="28"/>
          <w:szCs w:val="28"/>
        </w:rPr>
        <w:t>:</w:t>
      </w:r>
      <w:r w:rsidR="00294E0D" w:rsidRPr="03143D4C">
        <w:rPr>
          <w:rFonts w:asciiTheme="minorHAnsi" w:hAnsiTheme="minorHAnsi"/>
          <w:sz w:val="28"/>
          <w:szCs w:val="28"/>
        </w:rPr>
        <w:t xml:space="preserve"> </w:t>
      </w:r>
    </w:p>
    <w:p w14:paraId="0D5244F8" w14:textId="3E0AEDE6" w:rsidR="4FAF2ED7" w:rsidRDefault="4FAF2ED7" w:rsidP="3FE77572">
      <w:pPr>
        <w:spacing w:line="259" w:lineRule="auto"/>
        <w:ind w:left="-1418"/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sz w:val="28"/>
          <w:szCs w:val="28"/>
        </w:rPr>
        <w:t>Bo potekal normalno po urniku za 18.</w:t>
      </w:r>
      <w:r w:rsidR="756E08A2" w:rsidRPr="42104DE9">
        <w:rPr>
          <w:rFonts w:asciiTheme="minorHAnsi" w:hAnsiTheme="minorHAnsi"/>
          <w:sz w:val="28"/>
          <w:szCs w:val="28"/>
        </w:rPr>
        <w:t xml:space="preserve"> </w:t>
      </w:r>
      <w:r w:rsidRPr="42104DE9">
        <w:rPr>
          <w:rFonts w:asciiTheme="minorHAnsi" w:hAnsiTheme="minorHAnsi"/>
          <w:sz w:val="28"/>
          <w:szCs w:val="28"/>
        </w:rPr>
        <w:t>5.</w:t>
      </w:r>
      <w:r w:rsidR="4E8A6023" w:rsidRPr="42104DE9">
        <w:rPr>
          <w:rFonts w:asciiTheme="minorHAnsi" w:hAnsiTheme="minorHAnsi"/>
          <w:sz w:val="28"/>
          <w:szCs w:val="28"/>
        </w:rPr>
        <w:t xml:space="preserve"> </w:t>
      </w:r>
      <w:r w:rsidRPr="42104DE9">
        <w:rPr>
          <w:rFonts w:asciiTheme="minorHAnsi" w:hAnsiTheme="minorHAnsi"/>
          <w:sz w:val="28"/>
          <w:szCs w:val="28"/>
        </w:rPr>
        <w:t>2023</w:t>
      </w:r>
      <w:r w:rsidR="7A3D47FB" w:rsidRPr="42104DE9">
        <w:rPr>
          <w:rFonts w:asciiTheme="minorHAnsi" w:hAnsiTheme="minorHAnsi"/>
          <w:sz w:val="28"/>
          <w:szCs w:val="28"/>
        </w:rPr>
        <w:t xml:space="preserve">. </w:t>
      </w:r>
    </w:p>
    <w:p w14:paraId="5DAB6C7B" w14:textId="77777777" w:rsidR="00AA1272" w:rsidRDefault="00AA1272" w:rsidP="00032E01">
      <w:pPr>
        <w:ind w:left="-1418"/>
        <w:rPr>
          <w:rFonts w:asciiTheme="minorHAnsi" w:hAnsiTheme="minorHAnsi"/>
          <w:b/>
          <w:sz w:val="28"/>
          <w:szCs w:val="28"/>
        </w:rPr>
      </w:pPr>
    </w:p>
    <w:p w14:paraId="7B2C50A0" w14:textId="77777777" w:rsidR="00AA1272" w:rsidRDefault="00AA1272" w:rsidP="03143D4C">
      <w:pPr>
        <w:ind w:left="-1418"/>
        <w:rPr>
          <w:rFonts w:asciiTheme="minorHAnsi" w:hAnsiTheme="minorHAnsi"/>
          <w:b/>
          <w:bCs/>
          <w:sz w:val="28"/>
          <w:szCs w:val="28"/>
        </w:rPr>
      </w:pPr>
      <w:r w:rsidRPr="03143D4C">
        <w:rPr>
          <w:rFonts w:asciiTheme="minorHAnsi" w:hAnsiTheme="minorHAnsi"/>
          <w:b/>
          <w:bCs/>
          <w:color w:val="FF0000"/>
          <w:sz w:val="28"/>
          <w:szCs w:val="28"/>
        </w:rPr>
        <w:t>OBISK SEJMA</w:t>
      </w:r>
      <w:r w:rsidRPr="03143D4C">
        <w:rPr>
          <w:rFonts w:asciiTheme="minorHAnsi" w:hAnsiTheme="minorHAnsi"/>
          <w:b/>
          <w:bCs/>
          <w:sz w:val="28"/>
          <w:szCs w:val="28"/>
        </w:rPr>
        <w:t>:</w:t>
      </w:r>
    </w:p>
    <w:p w14:paraId="2EF6E058" w14:textId="05793DEF" w:rsidR="00AA1272" w:rsidRPr="00AA1272" w:rsidRDefault="5212A544" w:rsidP="03143D4C">
      <w:pPr>
        <w:ind w:left="-1418"/>
        <w:rPr>
          <w:rFonts w:asciiTheme="minorHAnsi" w:hAnsiTheme="minorHAnsi"/>
          <w:sz w:val="28"/>
          <w:szCs w:val="28"/>
        </w:rPr>
      </w:pPr>
      <w:r w:rsidRPr="03143D4C">
        <w:rPr>
          <w:rFonts w:asciiTheme="minorHAnsi" w:hAnsiTheme="minorHAnsi"/>
          <w:sz w:val="28"/>
          <w:szCs w:val="28"/>
        </w:rPr>
        <w:t>Skupaj z učiteljem po urniku, o</w:t>
      </w:r>
      <w:r w:rsidR="00AA1272" w:rsidRPr="03143D4C">
        <w:rPr>
          <w:rFonts w:asciiTheme="minorHAnsi" w:hAnsiTheme="minorHAnsi"/>
          <w:sz w:val="28"/>
          <w:szCs w:val="28"/>
        </w:rPr>
        <w:t>b točno določeni uri, preostanek ure je pouk</w:t>
      </w:r>
      <w:r w:rsidR="003446F7" w:rsidRPr="03143D4C">
        <w:rPr>
          <w:rFonts w:asciiTheme="minorHAnsi" w:hAnsiTheme="minorHAnsi"/>
          <w:sz w:val="28"/>
          <w:szCs w:val="28"/>
        </w:rPr>
        <w:t xml:space="preserve"> (preverjanje prisotnosti bo v </w:t>
      </w:r>
      <w:r w:rsidR="00286192" w:rsidRPr="03143D4C">
        <w:rPr>
          <w:rFonts w:asciiTheme="minorHAnsi" w:hAnsiTheme="minorHAnsi"/>
          <w:sz w:val="28"/>
          <w:szCs w:val="28"/>
        </w:rPr>
        <w:t>tistem delu šolske ure</w:t>
      </w:r>
      <w:r w:rsidR="00395983" w:rsidRPr="03143D4C">
        <w:rPr>
          <w:rFonts w:asciiTheme="minorHAnsi" w:hAnsiTheme="minorHAnsi"/>
          <w:sz w:val="28"/>
          <w:szCs w:val="28"/>
        </w:rPr>
        <w:t>, ko niste na sejmu</w:t>
      </w:r>
      <w:r w:rsidR="003446F7" w:rsidRPr="03143D4C">
        <w:rPr>
          <w:rFonts w:asciiTheme="minorHAnsi" w:hAnsiTheme="minorHAnsi"/>
          <w:sz w:val="28"/>
          <w:szCs w:val="28"/>
        </w:rPr>
        <w:t>)</w:t>
      </w:r>
      <w:r w:rsidR="00AA1272" w:rsidRPr="03143D4C">
        <w:rPr>
          <w:rFonts w:asciiTheme="minorHAnsi" w:hAnsiTheme="minorHAnsi"/>
          <w:sz w:val="28"/>
          <w:szCs w:val="28"/>
        </w:rPr>
        <w:t>.</w:t>
      </w:r>
      <w:r w:rsidR="00181185" w:rsidRPr="03143D4C">
        <w:rPr>
          <w:rFonts w:asciiTheme="minorHAnsi" w:hAnsiTheme="minorHAnsi"/>
          <w:sz w:val="28"/>
          <w:szCs w:val="28"/>
        </w:rPr>
        <w:t xml:space="preserve"> </w:t>
      </w:r>
      <w:r w:rsidR="00181185" w:rsidRPr="03143D4C">
        <w:rPr>
          <w:rFonts w:asciiTheme="minorHAnsi" w:hAnsiTheme="minorHAnsi"/>
          <w:b/>
          <w:bCs/>
          <w:sz w:val="28"/>
          <w:szCs w:val="28"/>
        </w:rPr>
        <w:t xml:space="preserve">Pazite na </w:t>
      </w:r>
      <w:r w:rsidR="001A6EB0" w:rsidRPr="03143D4C">
        <w:rPr>
          <w:rFonts w:asciiTheme="minorHAnsi" w:hAnsiTheme="minorHAnsi"/>
          <w:b/>
          <w:bCs/>
          <w:sz w:val="28"/>
          <w:szCs w:val="28"/>
        </w:rPr>
        <w:t>točen čas prihajanja na sejem in odhajanja s sejma</w:t>
      </w:r>
      <w:r w:rsidR="00181185" w:rsidRPr="03143D4C">
        <w:rPr>
          <w:rFonts w:asciiTheme="minorHAnsi" w:hAnsiTheme="minorHAnsi"/>
          <w:sz w:val="28"/>
          <w:szCs w:val="28"/>
        </w:rPr>
        <w:t>, da ne bo zmede</w:t>
      </w:r>
      <w:r w:rsidR="00EF060F" w:rsidRPr="03143D4C">
        <w:rPr>
          <w:rFonts w:asciiTheme="minorHAnsi" w:hAnsiTheme="minorHAnsi"/>
          <w:sz w:val="28"/>
          <w:szCs w:val="28"/>
        </w:rPr>
        <w:t xml:space="preserve"> v avli</w:t>
      </w:r>
      <w:r w:rsidR="00181185" w:rsidRPr="03143D4C">
        <w:rPr>
          <w:rFonts w:asciiTheme="minorHAnsi" w:hAnsiTheme="minorHAnsi"/>
          <w:sz w:val="28"/>
          <w:szCs w:val="28"/>
        </w:rPr>
        <w:t>.</w:t>
      </w:r>
      <w:r w:rsidR="00395983" w:rsidRPr="03143D4C">
        <w:rPr>
          <w:rFonts w:asciiTheme="minorHAnsi" w:hAnsiTheme="minorHAnsi"/>
          <w:sz w:val="28"/>
          <w:szCs w:val="28"/>
        </w:rPr>
        <w:t xml:space="preserve"> </w:t>
      </w:r>
    </w:p>
    <w:p w14:paraId="02EB378F" w14:textId="77777777" w:rsidR="003D19F2" w:rsidRDefault="003D19F2" w:rsidP="003D19F2">
      <w:pPr>
        <w:rPr>
          <w:rFonts w:asciiTheme="minorHAnsi" w:hAnsiTheme="minorHAnsi"/>
          <w:b/>
          <w:sz w:val="28"/>
          <w:szCs w:val="28"/>
        </w:rPr>
      </w:pPr>
    </w:p>
    <w:p w14:paraId="1CEC6457" w14:textId="5B4DF82D" w:rsidR="5BD50E59" w:rsidRDefault="5BD50E59" w:rsidP="42104DE9">
      <w:pPr>
        <w:spacing w:line="259" w:lineRule="auto"/>
        <w:ind w:left="-1418"/>
        <w:rPr>
          <w:rFonts w:ascii="Segoe UI" w:eastAsia="Segoe UI" w:hAnsi="Segoe UI" w:cs="Segoe UI"/>
          <w:sz w:val="21"/>
          <w:szCs w:val="21"/>
        </w:rPr>
      </w:pPr>
      <w:r w:rsidRPr="42104DE9">
        <w:rPr>
          <w:rFonts w:asciiTheme="minorHAnsi" w:hAnsiTheme="minorHAnsi"/>
          <w:b/>
          <w:bCs/>
          <w:color w:val="FF0000"/>
          <w:sz w:val="28"/>
          <w:szCs w:val="28"/>
        </w:rPr>
        <w:t>GLASOVANJE ZA NAJBOLJŠO ZAKLJUČNO NALOGO</w:t>
      </w:r>
      <w:r w:rsidR="06BC1DB4" w:rsidRPr="42104DE9">
        <w:rPr>
          <w:rFonts w:asciiTheme="minorHAnsi" w:hAnsiTheme="minorHAnsi"/>
          <w:b/>
          <w:bCs/>
          <w:sz w:val="28"/>
          <w:szCs w:val="28"/>
        </w:rPr>
        <w:t>:</w:t>
      </w:r>
      <w:r w:rsidR="06BC1DB4" w:rsidRPr="42104DE9">
        <w:rPr>
          <w:rFonts w:asciiTheme="minorHAnsi" w:hAnsiTheme="minorHAnsi"/>
          <w:sz w:val="28"/>
          <w:szCs w:val="28"/>
        </w:rPr>
        <w:t xml:space="preserve"> 18.5.</w:t>
      </w:r>
      <w:r w:rsidR="570F6009" w:rsidRPr="42104DE9">
        <w:rPr>
          <w:rFonts w:asciiTheme="minorHAnsi" w:hAnsiTheme="minorHAnsi"/>
          <w:sz w:val="28"/>
          <w:szCs w:val="28"/>
        </w:rPr>
        <w:t>2023</w:t>
      </w:r>
      <w:r w:rsidR="06BC1DB4" w:rsidRPr="42104DE9">
        <w:rPr>
          <w:rFonts w:asciiTheme="minorHAnsi" w:hAnsiTheme="minorHAnsi"/>
          <w:sz w:val="28"/>
          <w:szCs w:val="28"/>
        </w:rPr>
        <w:t xml:space="preserve"> </w:t>
      </w:r>
      <w:r w:rsidR="36E997BC" w:rsidRPr="42104DE9">
        <w:rPr>
          <w:rFonts w:asciiTheme="minorHAnsi" w:hAnsiTheme="minorHAnsi"/>
          <w:sz w:val="28"/>
          <w:szCs w:val="28"/>
        </w:rPr>
        <w:t xml:space="preserve">med </w:t>
      </w:r>
      <w:r w:rsidR="06BC1DB4" w:rsidRPr="42104DE9">
        <w:rPr>
          <w:rFonts w:asciiTheme="minorHAnsi" w:hAnsiTheme="minorHAnsi"/>
          <w:sz w:val="28"/>
          <w:szCs w:val="28"/>
        </w:rPr>
        <w:t xml:space="preserve">8.30 </w:t>
      </w:r>
      <w:r w:rsidR="491C4970" w:rsidRPr="42104DE9">
        <w:rPr>
          <w:rFonts w:asciiTheme="minorHAnsi" w:hAnsiTheme="minorHAnsi"/>
          <w:sz w:val="28"/>
          <w:szCs w:val="28"/>
        </w:rPr>
        <w:t xml:space="preserve">in </w:t>
      </w:r>
      <w:r w:rsidR="06BC1DB4" w:rsidRPr="42104DE9">
        <w:rPr>
          <w:rFonts w:asciiTheme="minorHAnsi" w:hAnsiTheme="minorHAnsi"/>
          <w:sz w:val="28"/>
          <w:szCs w:val="28"/>
        </w:rPr>
        <w:t>13.30 na povezavi</w:t>
      </w:r>
      <w:r w:rsidR="06BC1DB4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6BC1DB4" w:rsidRPr="42104DE9">
        <w:rPr>
          <w:rFonts w:ascii="Segoe UI" w:eastAsia="Segoe UI" w:hAnsi="Segoe UI" w:cs="Segoe UI"/>
          <w:b/>
          <w:bCs/>
          <w:sz w:val="28"/>
          <w:szCs w:val="28"/>
        </w:rPr>
        <w:t>https://tinyurl.com/sts-sejem</w:t>
      </w:r>
    </w:p>
    <w:p w14:paraId="06C4FC81" w14:textId="2DDF5926" w:rsidR="67889505" w:rsidRDefault="67889505" w:rsidP="67889505">
      <w:pPr>
        <w:ind w:left="-1418"/>
        <w:rPr>
          <w:rFonts w:asciiTheme="minorHAnsi" w:hAnsiTheme="minorHAnsi"/>
          <w:b/>
          <w:bCs/>
          <w:color w:val="FF0000"/>
          <w:sz w:val="36"/>
          <w:szCs w:val="36"/>
        </w:rPr>
      </w:pPr>
    </w:p>
    <w:p w14:paraId="31D5A581" w14:textId="547E88FE" w:rsidR="67889505" w:rsidRDefault="67889505" w:rsidP="67889505">
      <w:pPr>
        <w:ind w:left="-1418"/>
        <w:rPr>
          <w:rFonts w:asciiTheme="minorHAnsi" w:hAnsiTheme="minorHAnsi"/>
          <w:b/>
          <w:bCs/>
          <w:color w:val="FF0000"/>
          <w:sz w:val="36"/>
          <w:szCs w:val="36"/>
        </w:rPr>
      </w:pPr>
    </w:p>
    <w:p w14:paraId="3B7572B7" w14:textId="77777777" w:rsidR="00BC4EF8" w:rsidRPr="00D55393" w:rsidRDefault="00BC4EF8" w:rsidP="00032E01">
      <w:pPr>
        <w:ind w:left="-1418"/>
        <w:rPr>
          <w:rFonts w:asciiTheme="minorHAnsi" w:hAnsiTheme="minorHAnsi"/>
          <w:color w:val="FF0000"/>
          <w:sz w:val="36"/>
          <w:szCs w:val="36"/>
        </w:rPr>
      </w:pPr>
      <w:r w:rsidRPr="00D55393">
        <w:rPr>
          <w:rFonts w:asciiTheme="minorHAnsi" w:hAnsiTheme="minorHAnsi"/>
          <w:b/>
          <w:color w:val="FF0000"/>
          <w:sz w:val="36"/>
          <w:szCs w:val="28"/>
        </w:rPr>
        <w:t xml:space="preserve">RAZPORED DOGAJANJA: </w:t>
      </w:r>
    </w:p>
    <w:p w14:paraId="6A05A809" w14:textId="77777777" w:rsidR="00BC4EF8" w:rsidRDefault="00BC4EF8" w:rsidP="00032E01">
      <w:pPr>
        <w:ind w:left="-1418"/>
        <w:rPr>
          <w:rFonts w:asciiTheme="minorHAnsi" w:hAnsiTheme="minorHAnsi"/>
          <w:b/>
          <w:sz w:val="28"/>
          <w:szCs w:val="28"/>
        </w:rPr>
      </w:pPr>
    </w:p>
    <w:tbl>
      <w:tblPr>
        <w:tblStyle w:val="Tabelamrea"/>
        <w:tblW w:w="14459" w:type="dxa"/>
        <w:tblInd w:w="-1310" w:type="dxa"/>
        <w:tblLook w:val="04A0" w:firstRow="1" w:lastRow="0" w:firstColumn="1" w:lastColumn="0" w:noHBand="0" w:noVBand="1"/>
      </w:tblPr>
      <w:tblGrid>
        <w:gridCol w:w="956"/>
        <w:gridCol w:w="2589"/>
        <w:gridCol w:w="2409"/>
        <w:gridCol w:w="8505"/>
      </w:tblGrid>
      <w:tr w:rsidR="00932CDF" w:rsidRPr="00B82E9B" w14:paraId="2DC3CC87" w14:textId="77777777" w:rsidTr="5E435A8C">
        <w:tc>
          <w:tcPr>
            <w:tcW w:w="956" w:type="dxa"/>
            <w:shd w:val="clear" w:color="auto" w:fill="auto"/>
            <w:vAlign w:val="center"/>
          </w:tcPr>
          <w:p w14:paraId="5E722BA8" w14:textId="77777777" w:rsidR="00932CDF" w:rsidRPr="00B82E9B" w:rsidRDefault="00932CDF" w:rsidP="004E5C7D">
            <w:pPr>
              <w:jc w:val="left"/>
              <w:rPr>
                <w:rFonts w:asciiTheme="minorHAnsi" w:hAnsiTheme="minorHAnsi"/>
                <w:b/>
                <w:szCs w:val="24"/>
              </w:rPr>
            </w:pPr>
            <w:r w:rsidRPr="00B82E9B">
              <w:rPr>
                <w:rFonts w:asciiTheme="minorHAnsi" w:hAnsiTheme="minorHAnsi"/>
                <w:b/>
                <w:szCs w:val="24"/>
              </w:rPr>
              <w:t>razred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5828F8E2" w14:textId="78B6D034" w:rsidR="00932CDF" w:rsidRPr="00B82E9B" w:rsidRDefault="6D95A102" w:rsidP="3FE77572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5076F0B1">
              <w:rPr>
                <w:rFonts w:asciiTheme="minorHAnsi" w:hAnsiTheme="minorHAnsi"/>
                <w:b/>
                <w:bCs/>
              </w:rPr>
              <w:t xml:space="preserve">Od </w:t>
            </w:r>
            <w:r w:rsidR="0783CB5C" w:rsidRPr="5076F0B1">
              <w:rPr>
                <w:rFonts w:asciiTheme="minorHAnsi" w:hAnsiTheme="minorHAnsi"/>
                <w:b/>
                <w:bCs/>
              </w:rPr>
              <w:t>7.</w:t>
            </w:r>
            <w:r w:rsidR="6E97BDDE" w:rsidRPr="5076F0B1">
              <w:rPr>
                <w:rFonts w:asciiTheme="minorHAnsi" w:hAnsiTheme="minorHAnsi"/>
                <w:b/>
                <w:bCs/>
              </w:rPr>
              <w:t>00</w:t>
            </w:r>
            <w:r w:rsidR="0783CB5C" w:rsidRPr="5076F0B1">
              <w:rPr>
                <w:rFonts w:asciiTheme="minorHAnsi" w:hAnsiTheme="minorHAnsi"/>
                <w:b/>
                <w:bCs/>
              </w:rPr>
              <w:t xml:space="preserve"> do 8.</w:t>
            </w:r>
            <w:r w:rsidR="14169ED8" w:rsidRPr="5076F0B1">
              <w:rPr>
                <w:rFonts w:asciiTheme="minorHAnsi" w:hAnsiTheme="minorHAnsi"/>
                <w:b/>
                <w:bCs/>
              </w:rPr>
              <w:t>1</w:t>
            </w:r>
            <w:r w:rsidR="1924BC1F" w:rsidRPr="5076F0B1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380C00F" w14:textId="59838F2A" w:rsidR="00932CDF" w:rsidRPr="00B82E9B" w:rsidRDefault="3A5E9EAA" w:rsidP="3FE77572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5076F0B1">
              <w:rPr>
                <w:rFonts w:asciiTheme="minorHAnsi" w:hAnsiTheme="minorHAnsi"/>
                <w:b/>
                <w:bCs/>
              </w:rPr>
              <w:t xml:space="preserve">Od </w:t>
            </w:r>
            <w:r w:rsidR="71001142" w:rsidRPr="5076F0B1">
              <w:rPr>
                <w:rFonts w:asciiTheme="minorHAnsi" w:hAnsiTheme="minorHAnsi"/>
                <w:b/>
                <w:bCs/>
              </w:rPr>
              <w:t>7.15</w:t>
            </w:r>
            <w:r w:rsidRPr="5076F0B1">
              <w:rPr>
                <w:rFonts w:asciiTheme="minorHAnsi" w:hAnsiTheme="minorHAnsi"/>
                <w:b/>
                <w:bCs/>
              </w:rPr>
              <w:t xml:space="preserve"> d</w:t>
            </w:r>
            <w:r w:rsidR="3DFEA2E7" w:rsidRPr="5076F0B1">
              <w:rPr>
                <w:rFonts w:asciiTheme="minorHAnsi" w:hAnsiTheme="minorHAnsi"/>
                <w:b/>
                <w:bCs/>
              </w:rPr>
              <w:t>alje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21A7AEB" w14:textId="286BF3EF" w:rsidR="00932CDF" w:rsidRPr="00B82E9B" w:rsidRDefault="601A6428" w:rsidP="3B801A9E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3B801A9E">
              <w:rPr>
                <w:rFonts w:asciiTheme="minorHAnsi" w:hAnsiTheme="minorHAnsi"/>
                <w:b/>
                <w:bCs/>
              </w:rPr>
              <w:t>20 minutni obisk sejma v času pouka</w:t>
            </w:r>
            <w:r w:rsidR="1D85D48E" w:rsidRPr="3B801A9E">
              <w:rPr>
                <w:rFonts w:asciiTheme="minorHAnsi" w:hAnsiTheme="minorHAnsi"/>
                <w:b/>
                <w:bCs/>
              </w:rPr>
              <w:t xml:space="preserve"> (</w:t>
            </w:r>
            <w:r w:rsidR="6949FD7C" w:rsidRPr="3B801A9E">
              <w:rPr>
                <w:rFonts w:asciiTheme="minorHAnsi" w:hAnsiTheme="minorHAnsi"/>
                <w:b/>
                <w:bCs/>
              </w:rPr>
              <w:t xml:space="preserve">v oklepaju je učitelj </w:t>
            </w:r>
            <w:r w:rsidR="1D85D48E" w:rsidRPr="3B801A9E">
              <w:rPr>
                <w:rFonts w:asciiTheme="minorHAnsi" w:hAnsiTheme="minorHAnsi"/>
                <w:b/>
                <w:bCs/>
              </w:rPr>
              <w:t>spremljevalec) /</w:t>
            </w:r>
            <w:r w:rsidR="6949FD7C" w:rsidRPr="3B801A9E">
              <w:rPr>
                <w:rFonts w:asciiTheme="minorHAnsi" w:hAnsiTheme="minorHAnsi"/>
                <w:b/>
                <w:bCs/>
              </w:rPr>
              <w:t xml:space="preserve"> </w:t>
            </w:r>
            <w:r w:rsidR="1D85D48E" w:rsidRPr="3B801A9E">
              <w:rPr>
                <w:rFonts w:asciiTheme="minorHAnsi" w:hAnsiTheme="minorHAnsi"/>
                <w:b/>
                <w:bCs/>
              </w:rPr>
              <w:t>vodič</w:t>
            </w:r>
            <w:r w:rsidR="416A404A" w:rsidRPr="3B801A9E">
              <w:rPr>
                <w:rFonts w:asciiTheme="minorHAnsi" w:hAnsiTheme="minorHAnsi"/>
                <w:b/>
                <w:bCs/>
              </w:rPr>
              <w:t xml:space="preserve"> po sejmu</w:t>
            </w:r>
            <w:r w:rsidR="244AB56F" w:rsidRPr="3B801A9E">
              <w:rPr>
                <w:rFonts w:asciiTheme="minorHAnsi" w:hAnsiTheme="minorHAnsi"/>
                <w:b/>
                <w:bCs/>
              </w:rPr>
              <w:t xml:space="preserve"> (M. Podobnik</w:t>
            </w:r>
            <w:r w:rsidR="29C1C0CC" w:rsidRPr="3B801A9E">
              <w:rPr>
                <w:rFonts w:asciiTheme="minorHAnsi" w:hAnsiTheme="minorHAnsi"/>
                <w:b/>
                <w:bCs/>
              </w:rPr>
              <w:t>,</w:t>
            </w:r>
            <w:r w:rsidR="39193F95" w:rsidRPr="3B801A9E">
              <w:rPr>
                <w:rFonts w:asciiTheme="minorHAnsi" w:hAnsiTheme="minorHAnsi"/>
                <w:b/>
                <w:bCs/>
              </w:rPr>
              <w:t xml:space="preserve"> U. Sterle, M. Kikelj, M. Papič, A. Arh</w:t>
            </w:r>
            <w:r w:rsidR="29C1C0CC" w:rsidRPr="3B801A9E">
              <w:rPr>
                <w:rFonts w:asciiTheme="minorHAnsi" w:hAnsiTheme="minorHAnsi"/>
                <w:b/>
                <w:bCs/>
              </w:rPr>
              <w:t xml:space="preserve"> )</w:t>
            </w:r>
            <w:r w:rsidR="05D0F2C3" w:rsidRPr="3B801A9E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86B24B0" w14:textId="7DF79F5E" w:rsidR="00932CDF" w:rsidRPr="00B82E9B" w:rsidRDefault="05D0F2C3" w:rsidP="3FE77572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3B801A9E">
              <w:rPr>
                <w:rFonts w:asciiTheme="minorHAnsi" w:hAnsiTheme="minorHAnsi"/>
                <w:b/>
                <w:bCs/>
              </w:rPr>
              <w:t xml:space="preserve">rezervni vodič: </w:t>
            </w:r>
            <w:r w:rsidR="5AD21E3D" w:rsidRPr="3B801A9E">
              <w:rPr>
                <w:rFonts w:asciiTheme="minorHAnsi" w:hAnsiTheme="minorHAnsi"/>
                <w:b/>
                <w:bCs/>
              </w:rPr>
              <w:t>A. Hvasti</w:t>
            </w:r>
          </w:p>
        </w:tc>
      </w:tr>
      <w:tr w:rsidR="00932CDF" w:rsidRPr="006829E4" w14:paraId="3EE6838C" w14:textId="77777777" w:rsidTr="5E435A8C">
        <w:tc>
          <w:tcPr>
            <w:tcW w:w="956" w:type="dxa"/>
            <w:shd w:val="clear" w:color="auto" w:fill="auto"/>
            <w:vAlign w:val="center"/>
          </w:tcPr>
          <w:p w14:paraId="6EF0D600" w14:textId="77777777" w:rsidR="00932CDF" w:rsidRPr="006829E4" w:rsidRDefault="00932CD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1.Ea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5EDE83A" w14:textId="77777777" w:rsidR="00932CDF" w:rsidRPr="006829E4" w:rsidRDefault="00B65F15" w:rsidP="0019663F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 xml:space="preserve">Prevzem </w:t>
            </w:r>
            <w:r w:rsidR="0019663F" w:rsidRPr="006829E4">
              <w:rPr>
                <w:rFonts w:asciiTheme="minorHAnsi" w:hAnsiTheme="minorHAnsi"/>
                <w:sz w:val="22"/>
                <w:szCs w:val="22"/>
              </w:rPr>
              <w:t>hladne</w:t>
            </w:r>
            <w:r w:rsidRPr="006829E4">
              <w:rPr>
                <w:rFonts w:asciiTheme="minorHAnsi" w:hAnsiTheme="minorHAnsi"/>
                <w:sz w:val="22"/>
                <w:szCs w:val="22"/>
              </w:rPr>
              <w:t xml:space="preserve">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AB273D3" w14:textId="77777777" w:rsidR="00932CDF" w:rsidRPr="006829E4" w:rsidRDefault="003D19F2" w:rsidP="00CF68E4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</w:t>
            </w:r>
            <w:r w:rsidR="0056199C" w:rsidRPr="006829E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19F7C28" w14:textId="755127DD" w:rsidR="00932CDF" w:rsidRPr="006829E4" w:rsidRDefault="7510E63F" w:rsidP="6AB98AFE">
            <w:pPr>
              <w:spacing w:line="259" w:lineRule="auto"/>
              <w:jc w:val="left"/>
            </w:pPr>
            <w:r w:rsidRPr="4D1C3885">
              <w:rPr>
                <w:rFonts w:asciiTheme="minorHAnsi" w:hAnsiTheme="minorHAnsi"/>
                <w:sz w:val="22"/>
                <w:szCs w:val="22"/>
              </w:rPr>
              <w:t>8.</w:t>
            </w:r>
            <w:r w:rsidR="1F34ABF6" w:rsidRPr="4D1C3885">
              <w:rPr>
                <w:rFonts w:asciiTheme="minorHAnsi" w:hAnsiTheme="minorHAnsi"/>
                <w:sz w:val="22"/>
                <w:szCs w:val="22"/>
              </w:rPr>
              <w:t>30</w:t>
            </w:r>
            <w:r w:rsidRPr="4D1C3885">
              <w:rPr>
                <w:rFonts w:asciiTheme="minorHAnsi" w:hAnsiTheme="minorHAnsi"/>
                <w:sz w:val="22"/>
                <w:szCs w:val="22"/>
              </w:rPr>
              <w:t xml:space="preserve"> - 8.</w:t>
            </w:r>
            <w:r w:rsidR="47D34B6F" w:rsidRPr="4D1C3885">
              <w:rPr>
                <w:rFonts w:asciiTheme="minorHAnsi" w:hAnsiTheme="minorHAnsi"/>
                <w:sz w:val="22"/>
                <w:szCs w:val="22"/>
              </w:rPr>
              <w:t>50</w:t>
            </w:r>
            <w:r w:rsidRPr="4D1C3885">
              <w:rPr>
                <w:rFonts w:asciiTheme="minorHAnsi" w:hAnsiTheme="minorHAnsi"/>
                <w:sz w:val="22"/>
                <w:szCs w:val="22"/>
              </w:rPr>
              <w:t xml:space="preserve"> (M. Damijan) / M. Papič</w:t>
            </w:r>
          </w:p>
        </w:tc>
      </w:tr>
      <w:tr w:rsidR="1C87144E" w14:paraId="0C4B49B6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32DA30F1" w14:textId="632EF38F" w:rsidR="1C87144E" w:rsidRDefault="1C87144E" w:rsidP="1C87144E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1C87144E">
              <w:rPr>
                <w:rFonts w:asciiTheme="minorHAnsi" w:hAnsiTheme="minorHAnsi" w:cs="Arial"/>
                <w:b/>
                <w:bCs/>
              </w:rPr>
              <w:t>1.</w:t>
            </w:r>
            <w:r w:rsidR="557E4B35" w:rsidRPr="1C87144E">
              <w:rPr>
                <w:rFonts w:asciiTheme="minorHAnsi" w:hAnsiTheme="minorHAnsi" w:cs="Arial"/>
                <w:b/>
                <w:bCs/>
              </w:rPr>
              <w:t>Eb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089F995F" w14:textId="033CD61F" w:rsidR="557E4B35" w:rsidRDefault="557E4B35" w:rsidP="1C87144E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1C87144E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9A72048" w14:textId="70A8C723" w:rsidR="557E4B35" w:rsidRDefault="557E4B35" w:rsidP="1C87144E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1C87144E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ACD5537" w14:textId="78E2E83F" w:rsidR="1C87144E" w:rsidRDefault="126D5A84" w:rsidP="1C87144E">
            <w:pPr>
              <w:spacing w:line="259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2BCCCD62">
              <w:rPr>
                <w:rFonts w:asciiTheme="minorHAnsi" w:hAnsiTheme="minorHAnsi"/>
                <w:sz w:val="22"/>
                <w:szCs w:val="22"/>
              </w:rPr>
              <w:t>11.00 - 11.20 (M. Lavtižar) / A. Arh</w:t>
            </w:r>
          </w:p>
        </w:tc>
      </w:tr>
      <w:tr w:rsidR="0019663F" w:rsidRPr="006829E4" w14:paraId="1C0482A8" w14:textId="77777777" w:rsidTr="5E435A8C">
        <w:tc>
          <w:tcPr>
            <w:tcW w:w="956" w:type="dxa"/>
            <w:shd w:val="clear" w:color="auto" w:fill="auto"/>
            <w:vAlign w:val="center"/>
          </w:tcPr>
          <w:p w14:paraId="09B11A33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1.Ma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489D5FF2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C2C6074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467EFE5" w14:textId="02F4BFE0" w:rsidR="0019663F" w:rsidRPr="006829E4" w:rsidRDefault="0019663F" w:rsidP="14C6CA84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FC01CA1">
              <w:rPr>
                <w:rFonts w:asciiTheme="minorHAnsi" w:hAnsiTheme="minorHAnsi"/>
                <w:sz w:val="22"/>
                <w:szCs w:val="22"/>
              </w:rPr>
              <w:t>1</w:t>
            </w:r>
            <w:r w:rsidR="7D209801" w:rsidRPr="5FC01CA1">
              <w:rPr>
                <w:rFonts w:asciiTheme="minorHAnsi" w:hAnsiTheme="minorHAnsi"/>
                <w:sz w:val="22"/>
                <w:szCs w:val="22"/>
              </w:rPr>
              <w:t>1.</w:t>
            </w:r>
            <w:r w:rsidR="45BE872E" w:rsidRPr="5FC01CA1">
              <w:rPr>
                <w:rFonts w:asciiTheme="minorHAnsi" w:hAnsiTheme="minorHAnsi"/>
                <w:sz w:val="22"/>
                <w:szCs w:val="22"/>
              </w:rPr>
              <w:t>50</w:t>
            </w:r>
            <w:r w:rsidR="7D209801" w:rsidRPr="5FC01CA1">
              <w:rPr>
                <w:rFonts w:asciiTheme="minorHAnsi" w:hAnsiTheme="minorHAnsi"/>
                <w:sz w:val="22"/>
                <w:szCs w:val="22"/>
              </w:rPr>
              <w:t xml:space="preserve"> - 1</w:t>
            </w:r>
            <w:r w:rsidR="2E4925B7" w:rsidRPr="5FC01CA1">
              <w:rPr>
                <w:rFonts w:asciiTheme="minorHAnsi" w:hAnsiTheme="minorHAnsi"/>
                <w:sz w:val="22"/>
                <w:szCs w:val="22"/>
              </w:rPr>
              <w:t>2.10</w:t>
            </w:r>
            <w:r w:rsidRPr="5FC01CA1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26E37848" w:rsidRPr="5FC01CA1">
              <w:rPr>
                <w:rFonts w:asciiTheme="minorHAnsi" w:hAnsiTheme="minorHAnsi"/>
                <w:sz w:val="22"/>
                <w:szCs w:val="22"/>
              </w:rPr>
              <w:t xml:space="preserve">R. </w:t>
            </w:r>
            <w:proofErr w:type="spellStart"/>
            <w:r w:rsidR="26E37848" w:rsidRPr="5FC01CA1">
              <w:rPr>
                <w:rFonts w:asciiTheme="minorHAnsi" w:hAnsiTheme="minorHAnsi"/>
                <w:sz w:val="22"/>
                <w:szCs w:val="22"/>
              </w:rPr>
              <w:t>Škrlec</w:t>
            </w:r>
            <w:proofErr w:type="spellEnd"/>
            <w:r w:rsidRPr="5FC01CA1">
              <w:rPr>
                <w:rFonts w:asciiTheme="minorHAnsi" w:hAnsiTheme="minorHAnsi"/>
                <w:sz w:val="22"/>
                <w:szCs w:val="22"/>
              </w:rPr>
              <w:t>) /</w:t>
            </w:r>
            <w:r w:rsidR="512F4F84" w:rsidRPr="5FC01CA1">
              <w:rPr>
                <w:rFonts w:asciiTheme="minorHAnsi" w:hAnsiTheme="minorHAnsi"/>
                <w:sz w:val="22"/>
                <w:szCs w:val="22"/>
              </w:rPr>
              <w:t>M. Papič</w:t>
            </w:r>
          </w:p>
        </w:tc>
      </w:tr>
      <w:tr w:rsidR="0019663F" w:rsidRPr="006829E4" w14:paraId="11690DBE" w14:textId="77777777" w:rsidTr="5E435A8C">
        <w:tc>
          <w:tcPr>
            <w:tcW w:w="956" w:type="dxa"/>
            <w:shd w:val="clear" w:color="auto" w:fill="auto"/>
            <w:vAlign w:val="center"/>
          </w:tcPr>
          <w:p w14:paraId="619F0E1B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1.Mb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452589DD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2A6A12E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4E6F546" w14:textId="52FCB52B" w:rsidR="0019663F" w:rsidRPr="006829E4" w:rsidRDefault="0019663F" w:rsidP="4B81ED8C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52B86F3">
              <w:rPr>
                <w:rFonts w:asciiTheme="minorHAnsi" w:hAnsiTheme="minorHAnsi"/>
                <w:sz w:val="22"/>
                <w:szCs w:val="22"/>
              </w:rPr>
              <w:t>10</w:t>
            </w:r>
            <w:r w:rsidR="19D97352" w:rsidRPr="452B86F3">
              <w:rPr>
                <w:rFonts w:asciiTheme="minorHAnsi" w:hAnsiTheme="minorHAnsi"/>
                <w:sz w:val="22"/>
                <w:szCs w:val="22"/>
              </w:rPr>
              <w:t>.10</w:t>
            </w:r>
            <w:r w:rsidRPr="452B86F3">
              <w:rPr>
                <w:rFonts w:asciiTheme="minorHAnsi" w:hAnsiTheme="minorHAnsi"/>
                <w:sz w:val="22"/>
                <w:szCs w:val="22"/>
              </w:rPr>
              <w:t xml:space="preserve"> – 1</w:t>
            </w:r>
            <w:r w:rsidR="50567074" w:rsidRPr="452B86F3">
              <w:rPr>
                <w:rFonts w:asciiTheme="minorHAnsi" w:hAnsiTheme="minorHAnsi"/>
                <w:sz w:val="22"/>
                <w:szCs w:val="22"/>
              </w:rPr>
              <w:t>0.30</w:t>
            </w:r>
            <w:r w:rsidRPr="452B86F3">
              <w:rPr>
                <w:rFonts w:asciiTheme="minorHAnsi" w:hAnsiTheme="minorHAnsi"/>
                <w:sz w:val="22"/>
                <w:szCs w:val="22"/>
              </w:rPr>
              <w:t xml:space="preserve"> (M. </w:t>
            </w:r>
            <w:r w:rsidR="744CF699" w:rsidRPr="452B86F3">
              <w:rPr>
                <w:rFonts w:asciiTheme="minorHAnsi" w:hAnsiTheme="minorHAnsi"/>
                <w:sz w:val="22"/>
                <w:szCs w:val="22"/>
              </w:rPr>
              <w:t>Jošt</w:t>
            </w:r>
            <w:r w:rsidRPr="452B86F3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4A64B266" w:rsidRPr="452B86F3">
              <w:rPr>
                <w:rFonts w:asciiTheme="minorHAnsi" w:hAnsiTheme="minorHAnsi"/>
                <w:sz w:val="22"/>
                <w:szCs w:val="22"/>
              </w:rPr>
              <w:t>A</w:t>
            </w:r>
            <w:r w:rsidR="63187953" w:rsidRPr="452B86F3">
              <w:rPr>
                <w:rFonts w:asciiTheme="minorHAnsi" w:hAnsiTheme="minorHAnsi"/>
                <w:sz w:val="22"/>
                <w:szCs w:val="22"/>
              </w:rPr>
              <w:t>.</w:t>
            </w:r>
            <w:r w:rsidR="4A64B266" w:rsidRPr="452B86F3">
              <w:rPr>
                <w:rFonts w:asciiTheme="minorHAnsi" w:hAnsiTheme="minorHAnsi"/>
                <w:sz w:val="22"/>
                <w:szCs w:val="22"/>
              </w:rPr>
              <w:t xml:space="preserve"> Arh</w:t>
            </w:r>
          </w:p>
        </w:tc>
      </w:tr>
      <w:tr w:rsidR="0019663F" w:rsidRPr="006829E4" w14:paraId="7E4D7290" w14:textId="77777777" w:rsidTr="5E435A8C">
        <w:tc>
          <w:tcPr>
            <w:tcW w:w="956" w:type="dxa"/>
            <w:shd w:val="clear" w:color="auto" w:fill="auto"/>
            <w:vAlign w:val="center"/>
          </w:tcPr>
          <w:p w14:paraId="1B40984D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1.Ra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6CDC620D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6EAB0EA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3FB07E1" w14:textId="6CB628A6" w:rsidR="0019663F" w:rsidRPr="006829E4" w:rsidRDefault="27F3FA6A" w:rsidP="452B86F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52B86F3">
              <w:rPr>
                <w:rFonts w:asciiTheme="minorHAnsi" w:hAnsiTheme="minorHAnsi"/>
                <w:sz w:val="22"/>
                <w:szCs w:val="22"/>
              </w:rPr>
              <w:t>1</w:t>
            </w:r>
            <w:r w:rsidR="0019663F" w:rsidRPr="452B86F3">
              <w:rPr>
                <w:rFonts w:asciiTheme="minorHAnsi" w:hAnsiTheme="minorHAnsi"/>
                <w:sz w:val="22"/>
                <w:szCs w:val="22"/>
              </w:rPr>
              <w:t>0</w:t>
            </w:r>
            <w:r w:rsidRPr="452B86F3">
              <w:rPr>
                <w:rFonts w:asciiTheme="minorHAnsi" w:hAnsiTheme="minorHAnsi"/>
                <w:sz w:val="22"/>
                <w:szCs w:val="22"/>
              </w:rPr>
              <w:t>.35 - 10.55</w:t>
            </w:r>
            <w:r w:rsidR="0019663F" w:rsidRPr="452B86F3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4663ABC9" w:rsidRPr="452B86F3">
              <w:rPr>
                <w:rFonts w:asciiTheme="minorHAnsi" w:hAnsiTheme="minorHAnsi"/>
                <w:sz w:val="22"/>
                <w:szCs w:val="22"/>
              </w:rPr>
              <w:t>T. Robič</w:t>
            </w:r>
            <w:r w:rsidR="0019663F" w:rsidRPr="452B86F3">
              <w:rPr>
                <w:rFonts w:asciiTheme="minorHAnsi" w:hAnsiTheme="minorHAnsi"/>
                <w:sz w:val="22"/>
                <w:szCs w:val="22"/>
              </w:rPr>
              <w:t>) / M. Podobnik</w:t>
            </w:r>
          </w:p>
        </w:tc>
      </w:tr>
      <w:tr w:rsidR="0019663F" w:rsidRPr="006829E4" w14:paraId="6D486084" w14:textId="77777777" w:rsidTr="5E435A8C">
        <w:tc>
          <w:tcPr>
            <w:tcW w:w="956" w:type="dxa"/>
            <w:shd w:val="clear" w:color="auto" w:fill="auto"/>
            <w:vAlign w:val="center"/>
          </w:tcPr>
          <w:p w14:paraId="131F91C0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1.Rb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6066732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9F121A2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1B661ED" w14:textId="72C0AC63" w:rsidR="0019663F" w:rsidRPr="006829E4" w:rsidRDefault="0019663F" w:rsidP="39F24DB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119DC55">
              <w:rPr>
                <w:rFonts w:asciiTheme="minorHAnsi" w:hAnsiTheme="minorHAnsi"/>
                <w:sz w:val="22"/>
                <w:szCs w:val="22"/>
              </w:rPr>
              <w:t>1</w:t>
            </w:r>
            <w:r w:rsidR="21605D66" w:rsidRPr="5119DC55">
              <w:rPr>
                <w:rFonts w:asciiTheme="minorHAnsi" w:hAnsiTheme="minorHAnsi"/>
                <w:sz w:val="22"/>
                <w:szCs w:val="22"/>
              </w:rPr>
              <w:t>2.15 - 12.</w:t>
            </w:r>
            <w:r w:rsidR="5CF33CF0" w:rsidRPr="5119DC55">
              <w:rPr>
                <w:rFonts w:asciiTheme="minorHAnsi" w:hAnsiTheme="minorHAnsi"/>
                <w:sz w:val="22"/>
                <w:szCs w:val="22"/>
              </w:rPr>
              <w:t>3</w:t>
            </w:r>
            <w:r w:rsidR="21605D66" w:rsidRPr="5119DC55">
              <w:rPr>
                <w:rFonts w:asciiTheme="minorHAnsi" w:hAnsiTheme="minorHAnsi"/>
                <w:sz w:val="22"/>
                <w:szCs w:val="22"/>
              </w:rPr>
              <w:t>5 (M. Jošt</w:t>
            </w:r>
            <w:r w:rsidRPr="5119DC55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5FEC905E" w:rsidRPr="5119DC55">
              <w:rPr>
                <w:rFonts w:asciiTheme="minorHAnsi" w:hAnsiTheme="minorHAnsi"/>
                <w:sz w:val="22"/>
                <w:szCs w:val="22"/>
              </w:rPr>
              <w:t>U. Sterle</w:t>
            </w:r>
          </w:p>
        </w:tc>
      </w:tr>
      <w:tr w:rsidR="74B00275" w14:paraId="27DAEB24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1C369593" w14:textId="3F088EC8" w:rsidR="75DC83DF" w:rsidRDefault="75DC83DF" w:rsidP="74B00275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74B00275">
              <w:rPr>
                <w:rFonts w:asciiTheme="minorHAnsi" w:hAnsiTheme="minorHAnsi" w:cs="Arial"/>
                <w:b/>
                <w:bCs/>
              </w:rPr>
              <w:t>1.Rc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44E11CAC" w14:textId="14C4EA3D" w:rsidR="75DC83DF" w:rsidRDefault="75DC83DF" w:rsidP="74B00275">
            <w:pPr>
              <w:spacing w:line="259" w:lineRule="auto"/>
              <w:jc w:val="left"/>
            </w:pPr>
            <w:r w:rsidRPr="74B00275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7230C43" w14:textId="5F57C99B" w:rsidR="75DC83DF" w:rsidRDefault="75DC83DF" w:rsidP="74B0027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4B00275">
              <w:rPr>
                <w:rFonts w:asciiTheme="minorHAnsi" w:hAnsiTheme="minorHAnsi"/>
                <w:sz w:val="22"/>
                <w:szCs w:val="22"/>
              </w:rPr>
              <w:t>Pouk po urniku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9447F8A" w14:textId="0C661D56" w:rsidR="75DC83DF" w:rsidRDefault="75DC83DF" w:rsidP="74B0027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4B00275">
              <w:rPr>
                <w:rFonts w:asciiTheme="minorHAnsi" w:hAnsiTheme="minorHAnsi"/>
                <w:sz w:val="22"/>
                <w:szCs w:val="22"/>
              </w:rPr>
              <w:t>10.10 - 10.30 (M. Rezar) / M. Kikelj</w:t>
            </w:r>
          </w:p>
        </w:tc>
      </w:tr>
      <w:tr w:rsidR="0019663F" w:rsidRPr="006829E4" w14:paraId="3EAFB30C" w14:textId="77777777" w:rsidTr="5E435A8C">
        <w:tc>
          <w:tcPr>
            <w:tcW w:w="956" w:type="dxa"/>
            <w:shd w:val="clear" w:color="auto" w:fill="auto"/>
            <w:vAlign w:val="center"/>
          </w:tcPr>
          <w:p w14:paraId="1485F95B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1.Ee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409035E1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9FE08A4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693AE29" w14:textId="3ADD56FB" w:rsidR="0019663F" w:rsidRPr="006829E4" w:rsidRDefault="56CD096B" w:rsidP="5119DC5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119DC55">
              <w:rPr>
                <w:rFonts w:asciiTheme="minorHAnsi" w:hAnsiTheme="minorHAnsi"/>
                <w:sz w:val="22"/>
                <w:szCs w:val="22"/>
              </w:rPr>
              <w:t>12.15 - 12.35 (M. Rezar</w:t>
            </w:r>
            <w:r w:rsidR="0019663F" w:rsidRPr="5119DC55">
              <w:rPr>
                <w:rFonts w:asciiTheme="minorHAnsi" w:hAnsiTheme="minorHAnsi"/>
                <w:sz w:val="22"/>
                <w:szCs w:val="22"/>
              </w:rPr>
              <w:t>) / M. Podobnik</w:t>
            </w:r>
          </w:p>
        </w:tc>
      </w:tr>
      <w:tr w:rsidR="0019663F" w:rsidRPr="006829E4" w14:paraId="1892B033" w14:textId="77777777" w:rsidTr="5E435A8C">
        <w:tc>
          <w:tcPr>
            <w:tcW w:w="956" w:type="dxa"/>
            <w:shd w:val="clear" w:color="auto" w:fill="auto"/>
            <w:vAlign w:val="center"/>
          </w:tcPr>
          <w:p w14:paraId="676C3C78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1.Me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7B2B9475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49F8E91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962F833" w14:textId="3051262B" w:rsidR="0019663F" w:rsidRPr="006829E4" w:rsidRDefault="0019663F" w:rsidP="5103A2D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D1C3885">
              <w:rPr>
                <w:rFonts w:asciiTheme="minorHAnsi" w:hAnsiTheme="minorHAnsi"/>
                <w:sz w:val="22"/>
                <w:szCs w:val="22"/>
              </w:rPr>
              <w:t>1</w:t>
            </w:r>
            <w:r w:rsidR="6E4A1247" w:rsidRPr="4D1C3885">
              <w:rPr>
                <w:rFonts w:asciiTheme="minorHAnsi" w:hAnsiTheme="minorHAnsi"/>
                <w:sz w:val="22"/>
                <w:szCs w:val="22"/>
              </w:rPr>
              <w:t>0.10 - 10.30</w:t>
            </w:r>
            <w:r w:rsidRPr="4D1C3885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669AD577" w:rsidRPr="4D1C3885">
              <w:rPr>
                <w:rFonts w:asciiTheme="minorHAnsi" w:hAnsiTheme="minorHAnsi"/>
                <w:sz w:val="22"/>
                <w:szCs w:val="22"/>
              </w:rPr>
              <w:t>R</w:t>
            </w:r>
            <w:r w:rsidR="34F56ECE" w:rsidRPr="4D1C3885">
              <w:rPr>
                <w:rFonts w:asciiTheme="minorHAnsi" w:hAnsiTheme="minorHAnsi"/>
                <w:sz w:val="22"/>
                <w:szCs w:val="22"/>
              </w:rPr>
              <w:t>. Bertoncelj</w:t>
            </w:r>
            <w:r w:rsidRPr="4D1C3885">
              <w:rPr>
                <w:rFonts w:asciiTheme="minorHAnsi" w:hAnsiTheme="minorHAnsi"/>
                <w:sz w:val="22"/>
                <w:szCs w:val="22"/>
              </w:rPr>
              <w:t xml:space="preserve">) / M. </w:t>
            </w:r>
            <w:r w:rsidR="7D7F2F9F" w:rsidRPr="4D1C3885">
              <w:rPr>
                <w:rFonts w:asciiTheme="minorHAnsi" w:hAnsiTheme="minorHAnsi"/>
                <w:sz w:val="22"/>
                <w:szCs w:val="22"/>
              </w:rPr>
              <w:t>Papič</w:t>
            </w:r>
          </w:p>
        </w:tc>
      </w:tr>
      <w:tr w:rsidR="0019663F" w:rsidRPr="006829E4" w14:paraId="1FD35100" w14:textId="77777777" w:rsidTr="5E435A8C">
        <w:tc>
          <w:tcPr>
            <w:tcW w:w="956" w:type="dxa"/>
            <w:shd w:val="clear" w:color="auto" w:fill="auto"/>
            <w:vAlign w:val="center"/>
          </w:tcPr>
          <w:p w14:paraId="249EE2CB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1.Re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29B01261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4132B4A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772B52E" w14:textId="21273D15" w:rsidR="0019663F" w:rsidRPr="006829E4" w:rsidRDefault="66EC3865" w:rsidP="777A4FC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77A4FC9">
              <w:rPr>
                <w:rFonts w:asciiTheme="minorHAnsi" w:hAnsiTheme="minorHAnsi"/>
                <w:sz w:val="22"/>
                <w:szCs w:val="22"/>
              </w:rPr>
              <w:t xml:space="preserve">11.50 - 12.10 </w:t>
            </w:r>
            <w:r w:rsidR="0019663F" w:rsidRPr="777A4FC9">
              <w:rPr>
                <w:rFonts w:asciiTheme="minorHAnsi" w:hAnsiTheme="minorHAnsi"/>
                <w:sz w:val="22"/>
                <w:szCs w:val="22"/>
              </w:rPr>
              <w:t>(</w:t>
            </w:r>
            <w:r w:rsidR="4AB440F7" w:rsidRPr="777A4FC9">
              <w:rPr>
                <w:rFonts w:asciiTheme="minorHAnsi" w:hAnsiTheme="minorHAnsi"/>
                <w:sz w:val="22"/>
                <w:szCs w:val="22"/>
              </w:rPr>
              <w:t>N. Orehar) / M. Kikelj</w:t>
            </w:r>
          </w:p>
        </w:tc>
      </w:tr>
      <w:tr w:rsidR="0019663F" w:rsidRPr="006829E4" w14:paraId="1E028EC2" w14:textId="77777777" w:rsidTr="5E435A8C">
        <w:tc>
          <w:tcPr>
            <w:tcW w:w="956" w:type="dxa"/>
            <w:shd w:val="clear" w:color="auto" w:fill="auto"/>
            <w:vAlign w:val="center"/>
          </w:tcPr>
          <w:p w14:paraId="01EFDE90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2.Ea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34132058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3449BF5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FDE8AF9" w14:textId="538E4792" w:rsidR="0019663F" w:rsidRPr="006829E4" w:rsidRDefault="62D565E5" w:rsidP="79941B0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E988AC4">
              <w:rPr>
                <w:rFonts w:asciiTheme="minorHAnsi" w:hAnsiTheme="minorHAnsi"/>
                <w:sz w:val="22"/>
                <w:szCs w:val="22"/>
              </w:rPr>
              <w:t>9.45</w:t>
            </w:r>
            <w:r w:rsidR="0019663F" w:rsidRPr="7E988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7F7C0104" w:rsidRPr="7E988AC4">
              <w:rPr>
                <w:rFonts w:asciiTheme="minorHAnsi" w:hAnsiTheme="minorHAnsi"/>
                <w:sz w:val="22"/>
                <w:szCs w:val="22"/>
              </w:rPr>
              <w:t>- 10.05</w:t>
            </w:r>
            <w:r w:rsidR="0019663F" w:rsidRPr="7E988AC4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6A4B2DAC" w:rsidRPr="7E988AC4">
              <w:rPr>
                <w:rFonts w:asciiTheme="minorHAnsi" w:hAnsiTheme="minorHAnsi"/>
                <w:sz w:val="22"/>
                <w:szCs w:val="22"/>
              </w:rPr>
              <w:t>M</w:t>
            </w:r>
            <w:r w:rsidR="08D797D9" w:rsidRPr="7E988AC4">
              <w:rPr>
                <w:rFonts w:asciiTheme="minorHAnsi" w:hAnsiTheme="minorHAnsi"/>
                <w:sz w:val="22"/>
                <w:szCs w:val="22"/>
              </w:rPr>
              <w:t>. Šegula</w:t>
            </w:r>
            <w:r w:rsidR="0019663F" w:rsidRPr="7E988AC4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689A2C5B" w:rsidRPr="7E988AC4">
              <w:rPr>
                <w:rFonts w:asciiTheme="minorHAnsi" w:hAnsiTheme="minorHAnsi"/>
                <w:sz w:val="22"/>
                <w:szCs w:val="22"/>
              </w:rPr>
              <w:t>U. Sterle</w:t>
            </w:r>
          </w:p>
        </w:tc>
      </w:tr>
      <w:tr w:rsidR="4BB61CC0" w14:paraId="0D2E5CDB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0EFE42ED" w14:textId="06DC7063" w:rsidR="488B6853" w:rsidRDefault="488B6853" w:rsidP="4BB61CC0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4BB61CC0">
              <w:rPr>
                <w:rFonts w:asciiTheme="minorHAnsi" w:hAnsiTheme="minorHAnsi" w:cs="Arial"/>
                <w:b/>
                <w:bCs/>
              </w:rPr>
              <w:t>2.Eb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5EAD659B" w14:textId="0DE1E061" w:rsidR="488B6853" w:rsidRDefault="488B6853" w:rsidP="4BB61CC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BB61CC0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2004231" w14:textId="34720BAD" w:rsidR="488B6853" w:rsidRDefault="488B6853" w:rsidP="4BB61CC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BB61CC0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1547D0D" w14:textId="4F3F52DF" w:rsidR="4BB61CC0" w:rsidRDefault="28E07191" w:rsidP="4BB61CC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7476CB">
              <w:rPr>
                <w:rFonts w:asciiTheme="minorHAnsi" w:hAnsiTheme="minorHAnsi"/>
                <w:sz w:val="22"/>
                <w:szCs w:val="22"/>
              </w:rPr>
              <w:t>9.45 - 10.05 (M. Rogelj) / M. Podobnik</w:t>
            </w:r>
          </w:p>
        </w:tc>
      </w:tr>
      <w:tr w:rsidR="0019663F" w:rsidRPr="006829E4" w14:paraId="4F466388" w14:textId="77777777" w:rsidTr="5E435A8C">
        <w:tc>
          <w:tcPr>
            <w:tcW w:w="956" w:type="dxa"/>
            <w:shd w:val="clear" w:color="auto" w:fill="auto"/>
            <w:vAlign w:val="center"/>
          </w:tcPr>
          <w:p w14:paraId="5CFBCBDF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2.Ma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BDF4850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487D57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EB9D599" w14:textId="4E811736" w:rsidR="0019663F" w:rsidRPr="006829E4" w:rsidRDefault="10B5B73D" w:rsidP="7E988AC4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338D12B3">
              <w:rPr>
                <w:rFonts w:asciiTheme="minorHAnsi" w:hAnsiTheme="minorHAnsi"/>
                <w:sz w:val="22"/>
                <w:szCs w:val="22"/>
              </w:rPr>
              <w:t>11.45 - 12.05 (M. Arh) / U. Sterle</w:t>
            </w:r>
          </w:p>
        </w:tc>
      </w:tr>
      <w:tr w:rsidR="0019663F" w:rsidRPr="006829E4" w14:paraId="50D2CF7E" w14:textId="77777777" w:rsidTr="5E435A8C">
        <w:tc>
          <w:tcPr>
            <w:tcW w:w="956" w:type="dxa"/>
            <w:shd w:val="clear" w:color="auto" w:fill="auto"/>
            <w:vAlign w:val="center"/>
          </w:tcPr>
          <w:p w14:paraId="36F258AF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2.Mb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17B4CAF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B5D2E84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3E6EDED" w14:textId="045F6DB8" w:rsidR="0019663F" w:rsidRPr="006829E4" w:rsidRDefault="59971FCE" w:rsidP="7E988AC4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1AE452E2">
              <w:rPr>
                <w:rFonts w:asciiTheme="minorHAnsi" w:hAnsiTheme="minorHAnsi"/>
                <w:sz w:val="22"/>
                <w:szCs w:val="22"/>
              </w:rPr>
              <w:t>9.20 - 9.40 (M. Meglič) / M. Papič</w:t>
            </w:r>
          </w:p>
        </w:tc>
      </w:tr>
      <w:tr w:rsidR="5D7476CB" w14:paraId="31191B84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4753EDBD" w14:textId="2A848ACA" w:rsidR="22A39EB0" w:rsidRDefault="22A39EB0" w:rsidP="5D7476C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5D7476CB">
              <w:rPr>
                <w:rFonts w:asciiTheme="minorHAnsi" w:hAnsiTheme="minorHAnsi" w:cs="Arial"/>
                <w:b/>
                <w:bCs/>
              </w:rPr>
              <w:t>2.Mc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31EA8B76" w14:textId="127B5AA9" w:rsidR="22A39EB0" w:rsidRDefault="22A39EB0" w:rsidP="5D7476C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7476CB">
              <w:rPr>
                <w:rFonts w:asciiTheme="minorHAnsi" w:hAnsiTheme="minorHAnsi"/>
                <w:sz w:val="22"/>
                <w:szCs w:val="22"/>
              </w:rPr>
              <w:t xml:space="preserve">Prevzem hladne malice. 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0CD57FB" w14:textId="5355A000" w:rsidR="22A39EB0" w:rsidRDefault="22A39EB0" w:rsidP="5D7476C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7476CB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E317B73" w14:textId="071B9A1D" w:rsidR="5D7476CB" w:rsidRDefault="416131F9" w:rsidP="5D7476C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30CF83FC">
              <w:rPr>
                <w:rFonts w:asciiTheme="minorHAnsi" w:hAnsiTheme="minorHAnsi"/>
                <w:sz w:val="22"/>
                <w:szCs w:val="22"/>
              </w:rPr>
              <w:t xml:space="preserve">12.40 - 13.00 (K. </w:t>
            </w:r>
            <w:proofErr w:type="spellStart"/>
            <w:r w:rsidRPr="30CF83FC">
              <w:rPr>
                <w:rFonts w:asciiTheme="minorHAnsi" w:hAnsiTheme="minorHAnsi"/>
                <w:sz w:val="22"/>
                <w:szCs w:val="22"/>
              </w:rPr>
              <w:t>Gjergek</w:t>
            </w:r>
            <w:proofErr w:type="spellEnd"/>
            <w:r w:rsidRPr="30CF83FC">
              <w:rPr>
                <w:rFonts w:asciiTheme="minorHAnsi" w:hAnsiTheme="minorHAnsi"/>
                <w:sz w:val="22"/>
                <w:szCs w:val="22"/>
              </w:rPr>
              <w:t>) / M. Papič</w:t>
            </w:r>
          </w:p>
        </w:tc>
      </w:tr>
      <w:tr w:rsidR="0019663F" w:rsidRPr="006829E4" w14:paraId="09D8BEA0" w14:textId="77777777" w:rsidTr="5E435A8C">
        <w:tc>
          <w:tcPr>
            <w:tcW w:w="956" w:type="dxa"/>
            <w:shd w:val="clear" w:color="auto" w:fill="auto"/>
            <w:vAlign w:val="center"/>
          </w:tcPr>
          <w:p w14:paraId="4AB64EED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2.Ra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002EDE6D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CAE8B5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0A3AB6F" w14:textId="6FE05DDC" w:rsidR="0019663F" w:rsidRPr="006829E4" w:rsidRDefault="72970E01" w:rsidP="777A4FC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4FAE5C15">
              <w:rPr>
                <w:rFonts w:asciiTheme="minorHAnsi" w:hAnsiTheme="minorHAnsi"/>
                <w:sz w:val="22"/>
                <w:szCs w:val="22"/>
              </w:rPr>
              <w:t>8.55 - 9.15</w:t>
            </w:r>
            <w:r w:rsidR="0019663F" w:rsidRPr="4FAE5C15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77041B9" w:rsidRPr="4FAE5C15">
              <w:rPr>
                <w:rFonts w:asciiTheme="minorHAnsi" w:hAnsiTheme="minorHAnsi"/>
                <w:sz w:val="22"/>
                <w:szCs w:val="22"/>
              </w:rPr>
              <w:t>D. Rodič</w:t>
            </w:r>
            <w:r w:rsidR="0019663F" w:rsidRPr="4FAE5C15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50714842" w:rsidRPr="4FAE5C15">
              <w:rPr>
                <w:rFonts w:asciiTheme="minorHAnsi" w:hAnsiTheme="minorHAnsi"/>
                <w:sz w:val="22"/>
                <w:szCs w:val="22"/>
              </w:rPr>
              <w:t>U. Sterle</w:t>
            </w:r>
          </w:p>
        </w:tc>
      </w:tr>
      <w:tr w:rsidR="0019663F" w:rsidRPr="006829E4" w14:paraId="5FD95068" w14:textId="77777777" w:rsidTr="5E435A8C">
        <w:tc>
          <w:tcPr>
            <w:tcW w:w="956" w:type="dxa"/>
            <w:shd w:val="clear" w:color="auto" w:fill="auto"/>
            <w:vAlign w:val="center"/>
          </w:tcPr>
          <w:p w14:paraId="747F9FD9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2.Rb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2A31BDD5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DAA6916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B7E2DDA" w14:textId="324CD5E8" w:rsidR="0019663F" w:rsidRPr="006829E4" w:rsidRDefault="0019663F" w:rsidP="26300EB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EDA480A">
              <w:rPr>
                <w:rFonts w:asciiTheme="minorHAnsi" w:hAnsiTheme="minorHAnsi"/>
                <w:sz w:val="22"/>
                <w:szCs w:val="22"/>
              </w:rPr>
              <w:t>1</w:t>
            </w:r>
            <w:r w:rsidR="68E42BBB" w:rsidRPr="7EDA480A">
              <w:rPr>
                <w:rFonts w:asciiTheme="minorHAnsi" w:hAnsiTheme="minorHAnsi"/>
                <w:sz w:val="22"/>
                <w:szCs w:val="22"/>
              </w:rPr>
              <w:t xml:space="preserve">1.00 </w:t>
            </w:r>
            <w:r w:rsidR="114E280A" w:rsidRPr="7EDA480A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="68E42BBB" w:rsidRPr="7EDA480A">
              <w:rPr>
                <w:rFonts w:asciiTheme="minorHAnsi" w:hAnsiTheme="minorHAnsi"/>
                <w:sz w:val="22"/>
                <w:szCs w:val="22"/>
              </w:rPr>
              <w:t xml:space="preserve">11.20 </w:t>
            </w:r>
            <w:r w:rsidRPr="7EDA480A">
              <w:rPr>
                <w:rFonts w:asciiTheme="minorHAnsi" w:hAnsiTheme="minorHAnsi"/>
                <w:sz w:val="22"/>
                <w:szCs w:val="22"/>
              </w:rPr>
              <w:t>(</w:t>
            </w:r>
            <w:r w:rsidR="1EF72205" w:rsidRPr="7EDA480A">
              <w:rPr>
                <w:rFonts w:asciiTheme="minorHAnsi" w:hAnsiTheme="minorHAnsi"/>
                <w:sz w:val="22"/>
                <w:szCs w:val="22"/>
              </w:rPr>
              <w:t>M. Baloh</w:t>
            </w:r>
            <w:r w:rsidRPr="7EDA480A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738351EF" w:rsidRPr="7EDA480A">
              <w:rPr>
                <w:rFonts w:asciiTheme="minorHAnsi" w:hAnsiTheme="minorHAnsi"/>
                <w:sz w:val="22"/>
                <w:szCs w:val="22"/>
              </w:rPr>
              <w:t>M. Papič</w:t>
            </w:r>
          </w:p>
        </w:tc>
      </w:tr>
      <w:tr w:rsidR="30CF83FC" w14:paraId="03568C1B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1B608910" w14:textId="56823C01" w:rsidR="5A61EFEF" w:rsidRDefault="5A61EFEF" w:rsidP="30CF83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30CF83FC">
              <w:rPr>
                <w:rFonts w:asciiTheme="minorHAnsi" w:hAnsiTheme="minorHAnsi" w:cs="Arial"/>
                <w:b/>
                <w:bCs/>
              </w:rPr>
              <w:t>2.Rc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4C256A38" w14:textId="3DB34E75" w:rsidR="5A61EFEF" w:rsidRDefault="5A61EFEF" w:rsidP="30CF83FC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30CF83FC">
              <w:rPr>
                <w:rFonts w:asciiTheme="minorHAnsi" w:hAnsiTheme="minorHAnsi"/>
                <w:sz w:val="22"/>
                <w:szCs w:val="22"/>
              </w:rPr>
              <w:t xml:space="preserve">Prevzem hladne malice. 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A36600" w14:textId="33FAAE10" w:rsidR="5A61EFEF" w:rsidRDefault="5A61EFEF" w:rsidP="30CF83FC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30CF83FC">
              <w:rPr>
                <w:rFonts w:asciiTheme="minorHAnsi" w:hAnsiTheme="minorHAnsi"/>
                <w:sz w:val="22"/>
                <w:szCs w:val="22"/>
              </w:rPr>
              <w:t>Pouk po urniku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DC49740" w14:textId="04A6392E" w:rsidR="5A61EFEF" w:rsidRDefault="7FCF082D" w:rsidP="30CF83FC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DDA6E9">
              <w:rPr>
                <w:rFonts w:asciiTheme="minorHAnsi" w:hAnsiTheme="minorHAnsi"/>
                <w:sz w:val="22"/>
                <w:szCs w:val="22"/>
              </w:rPr>
              <w:t>9.20 - 9.40 (B. Oblak) / M. Kikelj</w:t>
            </w:r>
            <w:r w:rsidR="5A61EFEF" w:rsidRPr="5DDDA6E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657D5" w:rsidRPr="006829E4" w14:paraId="2F83CC31" w14:textId="77777777" w:rsidTr="5E435A8C">
        <w:tc>
          <w:tcPr>
            <w:tcW w:w="956" w:type="dxa"/>
            <w:shd w:val="clear" w:color="auto" w:fill="auto"/>
            <w:vAlign w:val="center"/>
          </w:tcPr>
          <w:p w14:paraId="2D3DB814" w14:textId="77777777" w:rsidR="00A657D5" w:rsidRPr="006829E4" w:rsidRDefault="00A657D5" w:rsidP="001A1727">
            <w:pPr>
              <w:jc w:val="center"/>
              <w:rPr>
                <w:rFonts w:asciiTheme="minorHAnsi" w:hAnsiTheme="minorHAnsi" w:cs="Arial"/>
                <w:b/>
                <w:bCs/>
                <w:strike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trike/>
                <w:szCs w:val="24"/>
              </w:rPr>
              <w:t>2.Ee</w:t>
            </w:r>
          </w:p>
        </w:tc>
        <w:tc>
          <w:tcPr>
            <w:tcW w:w="13503" w:type="dxa"/>
            <w:gridSpan w:val="3"/>
            <w:shd w:val="clear" w:color="auto" w:fill="auto"/>
            <w:vAlign w:val="center"/>
          </w:tcPr>
          <w:p w14:paraId="01A21A18" w14:textId="77777777" w:rsidR="00A657D5" w:rsidRPr="006829E4" w:rsidRDefault="00A657D5" w:rsidP="00A657D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PUD</w:t>
            </w:r>
          </w:p>
        </w:tc>
      </w:tr>
      <w:tr w:rsidR="00A657D5" w:rsidRPr="006829E4" w14:paraId="5CFC7F47" w14:textId="77777777" w:rsidTr="5E435A8C">
        <w:tc>
          <w:tcPr>
            <w:tcW w:w="956" w:type="dxa"/>
            <w:shd w:val="clear" w:color="auto" w:fill="auto"/>
            <w:vAlign w:val="center"/>
          </w:tcPr>
          <w:p w14:paraId="47AA25D0" w14:textId="77777777" w:rsidR="00A657D5" w:rsidRPr="006829E4" w:rsidRDefault="00A657D5" w:rsidP="001A1727">
            <w:pPr>
              <w:jc w:val="center"/>
              <w:rPr>
                <w:rFonts w:asciiTheme="minorHAnsi" w:hAnsiTheme="minorHAnsi" w:cs="Arial"/>
                <w:b/>
                <w:bCs/>
                <w:strike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trike/>
                <w:szCs w:val="24"/>
              </w:rPr>
              <w:lastRenderedPageBreak/>
              <w:t>2.Me</w:t>
            </w:r>
          </w:p>
        </w:tc>
        <w:tc>
          <w:tcPr>
            <w:tcW w:w="13503" w:type="dxa"/>
            <w:gridSpan w:val="3"/>
            <w:shd w:val="clear" w:color="auto" w:fill="auto"/>
            <w:vAlign w:val="center"/>
          </w:tcPr>
          <w:p w14:paraId="04E4F726" w14:textId="77777777" w:rsidR="00A657D5" w:rsidRPr="006829E4" w:rsidRDefault="00A657D5" w:rsidP="00A657D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PUD</w:t>
            </w:r>
          </w:p>
        </w:tc>
      </w:tr>
      <w:tr w:rsidR="00A657D5" w:rsidRPr="006829E4" w14:paraId="78F2D8A7" w14:textId="77777777" w:rsidTr="5E435A8C">
        <w:trPr>
          <w:trHeight w:val="357"/>
        </w:trPr>
        <w:tc>
          <w:tcPr>
            <w:tcW w:w="956" w:type="dxa"/>
            <w:shd w:val="clear" w:color="auto" w:fill="auto"/>
            <w:vAlign w:val="center"/>
          </w:tcPr>
          <w:p w14:paraId="2CFC3A7F" w14:textId="77777777" w:rsidR="00A657D5" w:rsidRPr="006829E4" w:rsidRDefault="00A657D5" w:rsidP="001A1727">
            <w:pPr>
              <w:jc w:val="center"/>
              <w:rPr>
                <w:rFonts w:asciiTheme="minorHAnsi" w:hAnsiTheme="minorHAnsi" w:cs="Arial"/>
                <w:b/>
                <w:bCs/>
                <w:strike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trike/>
                <w:szCs w:val="24"/>
              </w:rPr>
              <w:t>2.Re</w:t>
            </w:r>
          </w:p>
        </w:tc>
        <w:tc>
          <w:tcPr>
            <w:tcW w:w="13503" w:type="dxa"/>
            <w:gridSpan w:val="3"/>
            <w:shd w:val="clear" w:color="auto" w:fill="auto"/>
            <w:vAlign w:val="center"/>
          </w:tcPr>
          <w:p w14:paraId="44D1B32C" w14:textId="77777777" w:rsidR="00A657D5" w:rsidRPr="006829E4" w:rsidRDefault="00A657D5" w:rsidP="00A657D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PUD</w:t>
            </w:r>
          </w:p>
        </w:tc>
      </w:tr>
      <w:tr w:rsidR="0019663F" w:rsidRPr="006829E4" w14:paraId="39FCB7F1" w14:textId="77777777" w:rsidTr="5E435A8C">
        <w:tc>
          <w:tcPr>
            <w:tcW w:w="956" w:type="dxa"/>
            <w:shd w:val="clear" w:color="auto" w:fill="auto"/>
            <w:vAlign w:val="center"/>
          </w:tcPr>
          <w:p w14:paraId="0A6125F6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3.Ea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55AF7054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461BE62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AEE10B6" w14:textId="23674449" w:rsidR="0019663F" w:rsidRPr="006829E4" w:rsidRDefault="0019663F" w:rsidP="7EDA480A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EDA480A">
              <w:rPr>
                <w:rFonts w:asciiTheme="minorHAnsi" w:hAnsiTheme="minorHAnsi"/>
                <w:sz w:val="22"/>
                <w:szCs w:val="22"/>
              </w:rPr>
              <w:t>11.25 – 11.45 (</w:t>
            </w:r>
            <w:r w:rsidR="378604C2" w:rsidRPr="7EDA480A">
              <w:rPr>
                <w:rFonts w:asciiTheme="minorHAnsi" w:hAnsiTheme="minorHAnsi"/>
                <w:sz w:val="22"/>
                <w:szCs w:val="22"/>
              </w:rPr>
              <w:t xml:space="preserve">A. </w:t>
            </w:r>
            <w:proofErr w:type="spellStart"/>
            <w:r w:rsidR="378604C2" w:rsidRPr="7EDA480A">
              <w:rPr>
                <w:rFonts w:asciiTheme="minorHAnsi" w:hAnsiTheme="minorHAnsi"/>
                <w:sz w:val="22"/>
                <w:szCs w:val="22"/>
              </w:rPr>
              <w:t>Dimitrovska</w:t>
            </w:r>
            <w:proofErr w:type="spellEnd"/>
            <w:r w:rsidRPr="7EDA480A">
              <w:rPr>
                <w:rFonts w:asciiTheme="minorHAnsi" w:hAnsiTheme="minorHAnsi"/>
                <w:sz w:val="22"/>
                <w:szCs w:val="22"/>
              </w:rPr>
              <w:t xml:space="preserve">) / M. </w:t>
            </w:r>
            <w:r w:rsidR="11C98481" w:rsidRPr="7EDA480A">
              <w:rPr>
                <w:rFonts w:asciiTheme="minorHAnsi" w:hAnsiTheme="minorHAnsi"/>
                <w:sz w:val="22"/>
                <w:szCs w:val="22"/>
              </w:rPr>
              <w:t>Podobnik</w:t>
            </w:r>
          </w:p>
        </w:tc>
      </w:tr>
      <w:tr w:rsidR="0019663F" w:rsidRPr="006829E4" w14:paraId="008DA90B" w14:textId="77777777" w:rsidTr="5E435A8C">
        <w:tc>
          <w:tcPr>
            <w:tcW w:w="956" w:type="dxa"/>
            <w:shd w:val="clear" w:color="auto" w:fill="auto"/>
            <w:vAlign w:val="center"/>
          </w:tcPr>
          <w:p w14:paraId="1D504660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3.Ma</w:t>
            </w:r>
          </w:p>
        </w:tc>
        <w:tc>
          <w:tcPr>
            <w:tcW w:w="13503" w:type="dxa"/>
            <w:gridSpan w:val="3"/>
            <w:shd w:val="clear" w:color="auto" w:fill="auto"/>
            <w:vAlign w:val="center"/>
          </w:tcPr>
          <w:p w14:paraId="59AC3598" w14:textId="7C4271E6" w:rsidR="7015E20F" w:rsidRDefault="7015E20F" w:rsidP="07998851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79988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2C5731A" w:rsidRPr="07998851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                ekskurzija</w:t>
            </w:r>
          </w:p>
        </w:tc>
      </w:tr>
      <w:tr w:rsidR="0019663F" w:rsidRPr="006829E4" w14:paraId="4BD9F97B" w14:textId="77777777" w:rsidTr="5E435A8C">
        <w:tc>
          <w:tcPr>
            <w:tcW w:w="956" w:type="dxa"/>
            <w:shd w:val="clear" w:color="auto" w:fill="auto"/>
            <w:vAlign w:val="center"/>
          </w:tcPr>
          <w:p w14:paraId="349DDDCA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3.Mb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B98A010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E553D4A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E85F952" w14:textId="6FADB1FA" w:rsidR="0019663F" w:rsidRPr="006829E4" w:rsidRDefault="15D54706" w:rsidP="07998851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7998851">
              <w:rPr>
                <w:rFonts w:asciiTheme="minorHAnsi" w:hAnsiTheme="minorHAnsi"/>
                <w:sz w:val="22"/>
                <w:szCs w:val="22"/>
              </w:rPr>
              <w:t xml:space="preserve">11.00 - 11.20 (A. Pogačnik) / M. Kikelj  </w:t>
            </w:r>
          </w:p>
        </w:tc>
      </w:tr>
      <w:tr w:rsidR="0019663F" w:rsidRPr="006829E4" w14:paraId="66EE68D9" w14:textId="77777777" w:rsidTr="5E435A8C">
        <w:tc>
          <w:tcPr>
            <w:tcW w:w="956" w:type="dxa"/>
            <w:shd w:val="clear" w:color="auto" w:fill="auto"/>
            <w:vAlign w:val="center"/>
          </w:tcPr>
          <w:p w14:paraId="7E7B5188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3.Ra</w:t>
            </w:r>
          </w:p>
        </w:tc>
        <w:tc>
          <w:tcPr>
            <w:tcW w:w="13503" w:type="dxa"/>
            <w:gridSpan w:val="3"/>
            <w:shd w:val="clear" w:color="auto" w:fill="auto"/>
            <w:vAlign w:val="center"/>
          </w:tcPr>
          <w:p w14:paraId="362A4A3B" w14:textId="3E83D6C8" w:rsidR="0019663F" w:rsidRPr="006829E4" w:rsidRDefault="0FB3D12D" w:rsidP="7F5ECBC1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F5ECBC1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                 ekskurzija</w:t>
            </w:r>
          </w:p>
        </w:tc>
      </w:tr>
      <w:tr w:rsidR="0019663F" w:rsidRPr="006829E4" w14:paraId="6A131310" w14:textId="77777777" w:rsidTr="5E435A8C">
        <w:tc>
          <w:tcPr>
            <w:tcW w:w="956" w:type="dxa"/>
            <w:shd w:val="clear" w:color="auto" w:fill="auto"/>
            <w:vAlign w:val="center"/>
          </w:tcPr>
          <w:p w14:paraId="50A10A81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3.Rb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31D6483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9FC438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0AE5349" w14:textId="0593656B" w:rsidR="0019663F" w:rsidRPr="006829E4" w:rsidRDefault="0019663F" w:rsidP="6433AB7D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6433AB7D">
              <w:rPr>
                <w:rFonts w:asciiTheme="minorHAnsi" w:hAnsiTheme="minorHAnsi"/>
                <w:sz w:val="22"/>
                <w:szCs w:val="22"/>
              </w:rPr>
              <w:t>1</w:t>
            </w:r>
            <w:r w:rsidR="694BEB2B" w:rsidRPr="6433AB7D">
              <w:rPr>
                <w:rFonts w:asciiTheme="minorHAnsi" w:hAnsiTheme="minorHAnsi"/>
                <w:sz w:val="22"/>
                <w:szCs w:val="22"/>
              </w:rPr>
              <w:t>0.35 - 10.55</w:t>
            </w:r>
            <w:r w:rsidRPr="6433AB7D">
              <w:rPr>
                <w:rFonts w:asciiTheme="minorHAnsi" w:hAnsiTheme="minorHAnsi"/>
                <w:sz w:val="22"/>
                <w:szCs w:val="22"/>
              </w:rPr>
              <w:t xml:space="preserve"> (A. </w:t>
            </w:r>
            <w:proofErr w:type="spellStart"/>
            <w:r w:rsidR="54880E23" w:rsidRPr="6433AB7D">
              <w:rPr>
                <w:rFonts w:asciiTheme="minorHAnsi" w:hAnsiTheme="minorHAnsi"/>
                <w:sz w:val="22"/>
                <w:szCs w:val="22"/>
              </w:rPr>
              <w:t>Dimitrovska</w:t>
            </w:r>
            <w:proofErr w:type="spellEnd"/>
            <w:r w:rsidRPr="6433AB7D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300700DD" w:rsidRPr="6433AB7D">
              <w:rPr>
                <w:rFonts w:asciiTheme="minorHAnsi" w:hAnsiTheme="minorHAnsi"/>
                <w:sz w:val="22"/>
                <w:szCs w:val="22"/>
              </w:rPr>
              <w:t>U. Sterle</w:t>
            </w:r>
          </w:p>
        </w:tc>
      </w:tr>
      <w:tr w:rsidR="5DDDA6E9" w14:paraId="18F50C2C" w14:textId="77777777" w:rsidTr="5E435A8C">
        <w:trPr>
          <w:trHeight w:val="300"/>
        </w:trPr>
        <w:tc>
          <w:tcPr>
            <w:tcW w:w="956" w:type="dxa"/>
            <w:shd w:val="clear" w:color="auto" w:fill="auto"/>
            <w:vAlign w:val="center"/>
          </w:tcPr>
          <w:p w14:paraId="4F4D1CFB" w14:textId="4F9FC32E" w:rsidR="0E749DA2" w:rsidRDefault="0E749DA2" w:rsidP="5DDDA6E9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5DDDA6E9">
              <w:rPr>
                <w:rFonts w:asciiTheme="minorHAnsi" w:hAnsiTheme="minorHAnsi" w:cs="Arial"/>
                <w:b/>
                <w:bCs/>
              </w:rPr>
              <w:t>3.Rc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2C13B13B" w14:textId="50E4E165" w:rsidR="0E749DA2" w:rsidRDefault="0E749DA2" w:rsidP="5DDDA6E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DDA6E9">
              <w:rPr>
                <w:rFonts w:asciiTheme="minorHAnsi" w:hAnsiTheme="minorHAnsi"/>
                <w:sz w:val="22"/>
                <w:szCs w:val="22"/>
              </w:rPr>
              <w:t xml:space="preserve">Prevzem hladne malice.  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87B2683" w14:textId="2601A347" w:rsidR="0E749DA2" w:rsidRDefault="0E749DA2" w:rsidP="5DDDA6E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DDDA6E9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E16F8E9" w14:textId="5D1C3D54" w:rsidR="5DDDA6E9" w:rsidRDefault="2A1CE1C9" w:rsidP="5DDDA6E9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7874A040">
              <w:rPr>
                <w:rFonts w:asciiTheme="minorHAnsi" w:hAnsiTheme="minorHAnsi"/>
                <w:sz w:val="22"/>
                <w:szCs w:val="22"/>
              </w:rPr>
              <w:t>9.20 - 9.40 (U. Podlesnik) / A. Arh</w:t>
            </w:r>
          </w:p>
        </w:tc>
      </w:tr>
      <w:tr w:rsidR="0019663F" w:rsidRPr="006829E4" w14:paraId="3C0592AF" w14:textId="77777777" w:rsidTr="5E435A8C">
        <w:tc>
          <w:tcPr>
            <w:tcW w:w="956" w:type="dxa"/>
            <w:shd w:val="clear" w:color="auto" w:fill="auto"/>
            <w:vAlign w:val="center"/>
          </w:tcPr>
          <w:p w14:paraId="1E5FDE01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1.Ei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185279B7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5666881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ADECE97" w14:textId="7C12D57C" w:rsidR="0019663F" w:rsidRPr="006829E4" w:rsidRDefault="1BDDDC72" w:rsidP="36D4BAB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662D14C5">
              <w:rPr>
                <w:rFonts w:asciiTheme="minorHAnsi" w:hAnsiTheme="minorHAnsi"/>
                <w:sz w:val="22"/>
                <w:szCs w:val="22"/>
              </w:rPr>
              <w:t xml:space="preserve">8.40 - 8.50 </w:t>
            </w:r>
            <w:r w:rsidR="0019663F" w:rsidRPr="662D14C5">
              <w:rPr>
                <w:rFonts w:asciiTheme="minorHAnsi" w:hAnsiTheme="minorHAnsi"/>
                <w:sz w:val="22"/>
                <w:szCs w:val="22"/>
              </w:rPr>
              <w:t>(</w:t>
            </w:r>
            <w:r w:rsidR="38ECEE2C" w:rsidRPr="662D14C5">
              <w:rPr>
                <w:rFonts w:asciiTheme="minorHAnsi" w:hAnsiTheme="minorHAnsi"/>
                <w:sz w:val="22"/>
                <w:szCs w:val="22"/>
              </w:rPr>
              <w:t>J. Potočnik</w:t>
            </w:r>
            <w:r w:rsidR="0019663F" w:rsidRPr="662D14C5">
              <w:rPr>
                <w:rFonts w:asciiTheme="minorHAnsi" w:hAnsiTheme="minorHAnsi"/>
                <w:sz w:val="22"/>
                <w:szCs w:val="22"/>
              </w:rPr>
              <w:t xml:space="preserve">) / </w:t>
            </w:r>
            <w:r w:rsidR="3E90A0DA" w:rsidRPr="662D14C5">
              <w:rPr>
                <w:rFonts w:asciiTheme="minorHAnsi" w:hAnsiTheme="minorHAnsi"/>
                <w:sz w:val="22"/>
                <w:szCs w:val="22"/>
              </w:rPr>
              <w:t>A. Arh</w:t>
            </w:r>
          </w:p>
        </w:tc>
      </w:tr>
      <w:tr w:rsidR="0019663F" w:rsidRPr="006829E4" w14:paraId="6E53A331" w14:textId="77777777" w:rsidTr="5E435A8C">
        <w:tc>
          <w:tcPr>
            <w:tcW w:w="956" w:type="dxa"/>
            <w:shd w:val="clear" w:color="auto" w:fill="auto"/>
            <w:vAlign w:val="center"/>
          </w:tcPr>
          <w:p w14:paraId="232A24F7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1.Mi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5542B63B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4B7446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8947A87" w14:textId="6D71B6A5" w:rsidR="0019663F" w:rsidRPr="006829E4" w:rsidRDefault="0019663F" w:rsidP="1C87144E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1C87144E">
              <w:rPr>
                <w:rFonts w:asciiTheme="minorHAnsi" w:hAnsiTheme="minorHAnsi"/>
                <w:sz w:val="22"/>
                <w:szCs w:val="22"/>
              </w:rPr>
              <w:t>1</w:t>
            </w:r>
            <w:r w:rsidR="6974154C" w:rsidRPr="1C87144E">
              <w:rPr>
                <w:rFonts w:asciiTheme="minorHAnsi" w:hAnsiTheme="minorHAnsi"/>
                <w:sz w:val="22"/>
                <w:szCs w:val="22"/>
              </w:rPr>
              <w:t>2.40 - 13.00</w:t>
            </w:r>
            <w:r w:rsidRPr="1C87144E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29918144" w:rsidRPr="1C87144E">
              <w:rPr>
                <w:rFonts w:asciiTheme="minorHAnsi" w:hAnsiTheme="minorHAnsi"/>
                <w:sz w:val="22"/>
                <w:szCs w:val="22"/>
              </w:rPr>
              <w:t xml:space="preserve">R. </w:t>
            </w:r>
            <w:proofErr w:type="spellStart"/>
            <w:r w:rsidR="29918144" w:rsidRPr="1C87144E">
              <w:rPr>
                <w:rFonts w:asciiTheme="minorHAnsi" w:hAnsiTheme="minorHAnsi"/>
                <w:sz w:val="22"/>
                <w:szCs w:val="22"/>
              </w:rPr>
              <w:t>Škrlec</w:t>
            </w:r>
            <w:proofErr w:type="spellEnd"/>
            <w:r w:rsidRPr="1C87144E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4E64F2B6" w:rsidRPr="1C87144E">
              <w:rPr>
                <w:rFonts w:asciiTheme="minorHAnsi" w:hAnsiTheme="minorHAnsi"/>
                <w:sz w:val="22"/>
                <w:szCs w:val="22"/>
              </w:rPr>
              <w:t>M. Kikelj</w:t>
            </w:r>
          </w:p>
        </w:tc>
      </w:tr>
      <w:tr w:rsidR="0019663F" w:rsidRPr="00B6117F" w14:paraId="3B5DA673" w14:textId="77777777" w:rsidTr="5E435A8C">
        <w:tc>
          <w:tcPr>
            <w:tcW w:w="956" w:type="dxa"/>
            <w:shd w:val="clear" w:color="auto" w:fill="auto"/>
            <w:vAlign w:val="center"/>
          </w:tcPr>
          <w:p w14:paraId="3675A31C" w14:textId="77777777" w:rsidR="0019663F" w:rsidRPr="006829E4" w:rsidRDefault="0019663F" w:rsidP="001A1727">
            <w:pPr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6829E4">
              <w:rPr>
                <w:rFonts w:asciiTheme="minorHAnsi" w:hAnsiTheme="minorHAnsi" w:cs="Arial"/>
                <w:b/>
                <w:bCs/>
                <w:szCs w:val="24"/>
              </w:rPr>
              <w:t>1.Ri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3BFC7D01" w14:textId="77777777" w:rsidR="0019663F" w:rsidRPr="006829E4" w:rsidRDefault="0019663F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Prevzem hladne malice.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5D95A0" w14:textId="77777777" w:rsidR="0019663F" w:rsidRPr="006829E4" w:rsidRDefault="0019663F" w:rsidP="009D2F76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829E4">
              <w:rPr>
                <w:rFonts w:asciiTheme="minorHAnsi" w:hAnsiTheme="minorHAnsi"/>
                <w:sz w:val="22"/>
                <w:szCs w:val="22"/>
              </w:rPr>
              <w:t>Pouk po urniku.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0990D57" w14:textId="2CCE4F82" w:rsidR="0019663F" w:rsidRPr="00B6117F" w:rsidRDefault="7EA7ED1E" w:rsidP="662D14C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A468313">
              <w:rPr>
                <w:rFonts w:asciiTheme="minorHAnsi" w:hAnsiTheme="minorHAnsi"/>
                <w:sz w:val="22"/>
                <w:szCs w:val="22"/>
              </w:rPr>
              <w:t xml:space="preserve">8.55 9.15 (R. </w:t>
            </w:r>
            <w:proofErr w:type="spellStart"/>
            <w:r w:rsidRPr="0A468313">
              <w:rPr>
                <w:rFonts w:asciiTheme="minorHAnsi" w:hAnsiTheme="minorHAnsi"/>
                <w:sz w:val="22"/>
                <w:szCs w:val="22"/>
              </w:rPr>
              <w:t>Škrlec</w:t>
            </w:r>
            <w:proofErr w:type="spellEnd"/>
            <w:r w:rsidRPr="0A468313">
              <w:rPr>
                <w:rFonts w:asciiTheme="minorHAnsi" w:hAnsiTheme="minorHAnsi"/>
                <w:sz w:val="22"/>
                <w:szCs w:val="22"/>
              </w:rPr>
              <w:t xml:space="preserve">) </w:t>
            </w:r>
            <w:r w:rsidR="0019663F" w:rsidRPr="0A468313">
              <w:rPr>
                <w:rFonts w:asciiTheme="minorHAnsi" w:hAnsiTheme="minorHAnsi"/>
                <w:sz w:val="22"/>
                <w:szCs w:val="22"/>
              </w:rPr>
              <w:t xml:space="preserve">/ </w:t>
            </w:r>
            <w:r w:rsidR="6A7F4174" w:rsidRPr="0A468313">
              <w:rPr>
                <w:rFonts w:asciiTheme="minorHAnsi" w:hAnsiTheme="minorHAnsi"/>
                <w:sz w:val="22"/>
                <w:szCs w:val="22"/>
              </w:rPr>
              <w:t>M. Podobnik</w:t>
            </w:r>
          </w:p>
        </w:tc>
      </w:tr>
    </w:tbl>
    <w:p w14:paraId="5A39BBE3" w14:textId="77777777" w:rsidR="006A6E5B" w:rsidRPr="00B6117F" w:rsidRDefault="006A6E5B" w:rsidP="006A6E5B">
      <w:pPr>
        <w:jc w:val="left"/>
        <w:rPr>
          <w:rFonts w:asciiTheme="minorHAnsi" w:hAnsiTheme="minorHAnsi"/>
          <w:sz w:val="36"/>
          <w:szCs w:val="36"/>
        </w:rPr>
      </w:pPr>
    </w:p>
    <w:p w14:paraId="41C8F396" w14:textId="77777777" w:rsidR="004D114B" w:rsidRPr="00B6117F" w:rsidRDefault="004D114B">
      <w:pPr>
        <w:jc w:val="left"/>
        <w:rPr>
          <w:rFonts w:asciiTheme="minorHAnsi" w:hAnsiTheme="minorHAnsi"/>
          <w:sz w:val="36"/>
          <w:szCs w:val="36"/>
        </w:rPr>
      </w:pPr>
      <w:r w:rsidRPr="7874A040">
        <w:rPr>
          <w:rFonts w:asciiTheme="minorHAnsi" w:hAnsiTheme="minorHAnsi"/>
          <w:sz w:val="36"/>
          <w:szCs w:val="36"/>
        </w:rPr>
        <w:br w:type="page"/>
      </w:r>
    </w:p>
    <w:p w14:paraId="0D0B940D" w14:textId="77777777" w:rsidR="00DE21F4" w:rsidRDefault="00DE21F4" w:rsidP="00795500">
      <w:pPr>
        <w:rPr>
          <w:rFonts w:asciiTheme="minorHAnsi" w:hAnsiTheme="minorHAnsi"/>
          <w:sz w:val="36"/>
          <w:szCs w:val="36"/>
        </w:rPr>
      </w:pPr>
    </w:p>
    <w:p w14:paraId="0E27B00A" w14:textId="77777777" w:rsidR="00666689" w:rsidRDefault="00666689" w:rsidP="00795500">
      <w:pPr>
        <w:rPr>
          <w:rFonts w:asciiTheme="minorHAnsi" w:hAnsiTheme="minorHAnsi"/>
          <w:szCs w:val="24"/>
        </w:rPr>
      </w:pPr>
    </w:p>
    <w:p w14:paraId="176C97DE" w14:textId="1B20A6B7" w:rsidR="00666689" w:rsidRPr="00D55393" w:rsidRDefault="00666689" w:rsidP="03143D4C">
      <w:pPr>
        <w:jc w:val="left"/>
        <w:rPr>
          <w:rFonts w:asciiTheme="minorHAnsi" w:hAnsiTheme="minorHAnsi"/>
          <w:color w:val="FF0000"/>
          <w:sz w:val="48"/>
          <w:szCs w:val="48"/>
        </w:rPr>
      </w:pPr>
      <w:r w:rsidRPr="03143D4C">
        <w:rPr>
          <w:rFonts w:asciiTheme="minorHAnsi" w:hAnsiTheme="minorHAnsi"/>
          <w:b/>
          <w:bCs/>
          <w:color w:val="FF0000"/>
          <w:sz w:val="36"/>
          <w:szCs w:val="36"/>
        </w:rPr>
        <w:t>RAZSTAVLJA</w:t>
      </w:r>
      <w:r w:rsidR="748285B1" w:rsidRPr="03143D4C">
        <w:rPr>
          <w:rFonts w:asciiTheme="minorHAnsi" w:hAnsiTheme="minorHAnsi"/>
          <w:b/>
          <w:bCs/>
          <w:color w:val="FF0000"/>
          <w:sz w:val="36"/>
          <w:szCs w:val="36"/>
        </w:rPr>
        <w:t>L</w:t>
      </w:r>
      <w:r w:rsidRPr="03143D4C">
        <w:rPr>
          <w:rFonts w:asciiTheme="minorHAnsi" w:hAnsiTheme="minorHAnsi"/>
          <w:b/>
          <w:bCs/>
          <w:color w:val="FF0000"/>
          <w:sz w:val="36"/>
          <w:szCs w:val="36"/>
        </w:rPr>
        <w:t>CI:</w:t>
      </w:r>
    </w:p>
    <w:p w14:paraId="60061E4C" w14:textId="77777777" w:rsidR="00666689" w:rsidRPr="00B6117F" w:rsidRDefault="00666689" w:rsidP="00666689">
      <w:pPr>
        <w:rPr>
          <w:rFonts w:asciiTheme="minorHAnsi" w:hAnsiTheme="minorHAnsi"/>
          <w:b/>
          <w:szCs w:val="24"/>
        </w:rPr>
      </w:pPr>
    </w:p>
    <w:tbl>
      <w:tblPr>
        <w:tblStyle w:val="Tabelamrea"/>
        <w:tblW w:w="1050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3156"/>
        <w:gridCol w:w="2373"/>
        <w:gridCol w:w="4980"/>
      </w:tblGrid>
      <w:tr w:rsidR="008B1003" w:rsidRPr="00B6117F" w14:paraId="1FA24A4C" w14:textId="77777777" w:rsidTr="03143D4C">
        <w:trPr>
          <w:trHeight w:val="300"/>
        </w:trPr>
        <w:tc>
          <w:tcPr>
            <w:tcW w:w="3156" w:type="dxa"/>
            <w:shd w:val="clear" w:color="auto" w:fill="auto"/>
            <w:vAlign w:val="center"/>
          </w:tcPr>
          <w:p w14:paraId="7F6B6A4C" w14:textId="6D7B20E3" w:rsidR="008B1003" w:rsidRPr="00B6117F" w:rsidRDefault="215FE59D" w:rsidP="7874A040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663F524F">
              <w:rPr>
                <w:rFonts w:asciiTheme="minorHAnsi" w:hAnsiTheme="minorHAnsi"/>
                <w:b/>
                <w:bCs/>
              </w:rPr>
              <w:t>8.</w:t>
            </w:r>
            <w:r w:rsidR="4224EEB1" w:rsidRPr="663F524F">
              <w:rPr>
                <w:rFonts w:asciiTheme="minorHAnsi" w:hAnsiTheme="minorHAnsi"/>
                <w:b/>
                <w:bCs/>
              </w:rPr>
              <w:t>15</w:t>
            </w:r>
          </w:p>
        </w:tc>
        <w:tc>
          <w:tcPr>
            <w:tcW w:w="2373" w:type="dxa"/>
            <w:shd w:val="clear" w:color="auto" w:fill="auto"/>
            <w:vAlign w:val="center"/>
          </w:tcPr>
          <w:p w14:paraId="0D7C3100" w14:textId="4BEA8D98" w:rsidR="008B1003" w:rsidRPr="00B6117F" w:rsidRDefault="4F36225E" w:rsidP="7874A040">
            <w:pPr>
              <w:jc w:val="left"/>
              <w:rPr>
                <w:rFonts w:asciiTheme="minorHAnsi" w:hAnsiTheme="minorHAnsi"/>
                <w:b/>
                <w:bCs/>
              </w:rPr>
            </w:pPr>
            <w:r w:rsidRPr="5E435A8C">
              <w:rPr>
                <w:rFonts w:asciiTheme="minorHAnsi" w:hAnsiTheme="minorHAnsi"/>
                <w:b/>
                <w:bCs/>
              </w:rPr>
              <w:t>8.</w:t>
            </w:r>
            <w:r w:rsidR="22C0B700" w:rsidRPr="5E435A8C">
              <w:rPr>
                <w:rFonts w:asciiTheme="minorHAnsi" w:hAnsiTheme="minorHAnsi"/>
                <w:b/>
                <w:bCs/>
              </w:rPr>
              <w:t xml:space="preserve">25 </w:t>
            </w:r>
            <w:r w:rsidRPr="5E435A8C">
              <w:rPr>
                <w:rFonts w:asciiTheme="minorHAnsi" w:hAnsiTheme="minorHAnsi"/>
                <w:b/>
                <w:bCs/>
              </w:rPr>
              <w:t xml:space="preserve">do </w:t>
            </w:r>
            <w:r w:rsidR="17A48E30" w:rsidRPr="5E435A8C">
              <w:rPr>
                <w:rFonts w:asciiTheme="minorHAnsi" w:hAnsiTheme="minorHAnsi"/>
                <w:b/>
                <w:bCs/>
              </w:rPr>
              <w:t>13.</w:t>
            </w:r>
            <w:r w:rsidR="56833495" w:rsidRPr="5E435A8C">
              <w:rPr>
                <w:rFonts w:asciiTheme="minorHAnsi" w:hAnsiTheme="minorHAnsi"/>
                <w:b/>
                <w:bCs/>
              </w:rPr>
              <w:t>0</w:t>
            </w:r>
            <w:r w:rsidR="17A48E30" w:rsidRPr="5E435A8C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4980" w:type="dxa"/>
            <w:shd w:val="clear" w:color="auto" w:fill="auto"/>
            <w:vAlign w:val="center"/>
          </w:tcPr>
          <w:p w14:paraId="53713795" w14:textId="58893480" w:rsidR="008B1003" w:rsidRPr="00B6117F" w:rsidRDefault="617451D0" w:rsidP="663F524F">
            <w:pPr>
              <w:spacing w:line="259" w:lineRule="auto"/>
              <w:jc w:val="left"/>
              <w:rPr>
                <w:rFonts w:asciiTheme="minorHAnsi" w:hAnsiTheme="minorHAnsi"/>
                <w:b/>
                <w:bCs/>
              </w:rPr>
            </w:pPr>
            <w:r w:rsidRPr="663F524F">
              <w:rPr>
                <w:rFonts w:asciiTheme="minorHAnsi" w:hAnsiTheme="minorHAnsi"/>
                <w:b/>
                <w:bCs/>
              </w:rPr>
              <w:t>13.0</w:t>
            </w:r>
            <w:r w:rsidR="0D29E851" w:rsidRPr="663F524F">
              <w:rPr>
                <w:rFonts w:asciiTheme="minorHAnsi" w:hAnsiTheme="minorHAnsi"/>
                <w:b/>
                <w:bCs/>
              </w:rPr>
              <w:t>0 do 14.00</w:t>
            </w:r>
          </w:p>
        </w:tc>
      </w:tr>
      <w:tr w:rsidR="008B1003" w:rsidRPr="00B6117F" w14:paraId="20E198DA" w14:textId="77777777" w:rsidTr="03143D4C">
        <w:trPr>
          <w:trHeight w:val="300"/>
        </w:trPr>
        <w:tc>
          <w:tcPr>
            <w:tcW w:w="3156" w:type="dxa"/>
          </w:tcPr>
          <w:p w14:paraId="7DC1A738" w14:textId="77777777" w:rsidR="008B1003" w:rsidRPr="00B6117F" w:rsidRDefault="008B1003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 svojem mestu v avli</w:t>
            </w:r>
          </w:p>
        </w:tc>
        <w:tc>
          <w:tcPr>
            <w:tcW w:w="2373" w:type="dxa"/>
          </w:tcPr>
          <w:p w14:paraId="21C34EF6" w14:textId="77777777" w:rsidR="008B1003" w:rsidRPr="00B6117F" w:rsidRDefault="00A35C43" w:rsidP="00513553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Sejem za dijake</w:t>
            </w:r>
          </w:p>
        </w:tc>
        <w:tc>
          <w:tcPr>
            <w:tcW w:w="4980" w:type="dxa"/>
          </w:tcPr>
          <w:p w14:paraId="6AA57B4C" w14:textId="6E436222" w:rsidR="008B1003" w:rsidRPr="00B6117F" w:rsidRDefault="02574C3E" w:rsidP="663F524F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663F524F">
              <w:rPr>
                <w:rFonts w:asciiTheme="minorHAnsi" w:hAnsiTheme="minorHAnsi"/>
                <w:sz w:val="22"/>
                <w:szCs w:val="22"/>
              </w:rPr>
              <w:t>Sejem za delodajalce in zunanje obiskovalce</w:t>
            </w:r>
          </w:p>
        </w:tc>
      </w:tr>
    </w:tbl>
    <w:p w14:paraId="44EAFD9C" w14:textId="77777777" w:rsidR="00666689" w:rsidRDefault="00666689" w:rsidP="00795500">
      <w:pPr>
        <w:rPr>
          <w:rFonts w:asciiTheme="minorHAnsi" w:hAnsiTheme="minorHAnsi"/>
          <w:szCs w:val="24"/>
        </w:rPr>
      </w:pPr>
    </w:p>
    <w:p w14:paraId="4B94D5A5" w14:textId="77777777" w:rsidR="009959C1" w:rsidRDefault="009959C1" w:rsidP="00795500">
      <w:pPr>
        <w:rPr>
          <w:rFonts w:asciiTheme="minorHAnsi" w:hAnsiTheme="minorHAnsi"/>
          <w:szCs w:val="24"/>
        </w:rPr>
      </w:pPr>
    </w:p>
    <w:p w14:paraId="41E95663" w14:textId="4AF423AB" w:rsidR="00AE1334" w:rsidRPr="00D55393" w:rsidRDefault="00AE1334" w:rsidP="5E435A8C">
      <w:pPr>
        <w:jc w:val="left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5E435A8C">
        <w:rPr>
          <w:rFonts w:asciiTheme="minorHAnsi" w:hAnsiTheme="minorHAnsi"/>
          <w:b/>
          <w:bCs/>
          <w:color w:val="FF0000"/>
          <w:sz w:val="36"/>
          <w:szCs w:val="36"/>
        </w:rPr>
        <w:t>PRIPRAVLJANJE SEJMA:</w:t>
      </w:r>
    </w:p>
    <w:p w14:paraId="3DEEC669" w14:textId="77777777" w:rsidR="0071081C" w:rsidRDefault="0071081C" w:rsidP="00AE1334">
      <w:pPr>
        <w:jc w:val="left"/>
        <w:rPr>
          <w:rFonts w:asciiTheme="minorHAnsi" w:hAnsiTheme="minorHAnsi"/>
          <w:b/>
          <w:sz w:val="28"/>
          <w:szCs w:val="24"/>
        </w:rPr>
      </w:pPr>
    </w:p>
    <w:p w14:paraId="3C20EA11" w14:textId="0D6A5464" w:rsidR="00AE1334" w:rsidRPr="00E21F79" w:rsidRDefault="00D31F57" w:rsidP="663F524F">
      <w:pPr>
        <w:pStyle w:val="Odstavekseznama"/>
        <w:numPr>
          <w:ilvl w:val="0"/>
          <w:numId w:val="36"/>
        </w:numPr>
        <w:jc w:val="left"/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b/>
          <w:bCs/>
          <w:sz w:val="28"/>
          <w:szCs w:val="28"/>
        </w:rPr>
        <w:t xml:space="preserve">Sreda, </w:t>
      </w:r>
      <w:r w:rsidR="005624E5" w:rsidRPr="42104DE9">
        <w:rPr>
          <w:rFonts w:asciiTheme="minorHAnsi" w:hAnsiTheme="minorHAnsi"/>
          <w:b/>
          <w:bCs/>
          <w:sz w:val="28"/>
          <w:szCs w:val="28"/>
        </w:rPr>
        <w:t>1</w:t>
      </w:r>
      <w:r w:rsidR="00B25836" w:rsidRPr="42104DE9">
        <w:rPr>
          <w:rFonts w:asciiTheme="minorHAnsi" w:hAnsiTheme="minorHAnsi"/>
          <w:b/>
          <w:bCs/>
          <w:sz w:val="28"/>
          <w:szCs w:val="28"/>
        </w:rPr>
        <w:t>7</w:t>
      </w:r>
      <w:r w:rsidR="005624E5" w:rsidRPr="42104DE9">
        <w:rPr>
          <w:rFonts w:asciiTheme="minorHAnsi" w:hAnsiTheme="minorHAnsi"/>
          <w:b/>
          <w:bCs/>
          <w:sz w:val="28"/>
          <w:szCs w:val="28"/>
        </w:rPr>
        <w:t xml:space="preserve">.5. </w:t>
      </w:r>
      <w:r w:rsidR="3387EDB1" w:rsidRPr="42104DE9">
        <w:rPr>
          <w:rFonts w:asciiTheme="minorHAnsi" w:hAnsiTheme="minorHAnsi"/>
          <w:b/>
          <w:bCs/>
          <w:sz w:val="28"/>
          <w:szCs w:val="28"/>
        </w:rPr>
        <w:t xml:space="preserve">od 13.00 </w:t>
      </w:r>
      <w:r w:rsidR="21EA8F5C" w:rsidRPr="42104DE9">
        <w:rPr>
          <w:rFonts w:asciiTheme="minorHAnsi" w:hAnsiTheme="minorHAnsi"/>
          <w:b/>
          <w:bCs/>
          <w:sz w:val="28"/>
          <w:szCs w:val="28"/>
        </w:rPr>
        <w:t xml:space="preserve">do </w:t>
      </w:r>
      <w:r w:rsidR="005624E5" w:rsidRPr="42104DE9">
        <w:rPr>
          <w:rFonts w:asciiTheme="minorHAnsi" w:hAnsiTheme="minorHAnsi"/>
          <w:b/>
          <w:bCs/>
          <w:sz w:val="28"/>
          <w:szCs w:val="28"/>
        </w:rPr>
        <w:t>1</w:t>
      </w:r>
      <w:r w:rsidR="0539445C" w:rsidRPr="42104DE9">
        <w:rPr>
          <w:rFonts w:asciiTheme="minorHAnsi" w:hAnsiTheme="minorHAnsi"/>
          <w:b/>
          <w:bCs/>
          <w:sz w:val="28"/>
          <w:szCs w:val="28"/>
        </w:rPr>
        <w:t>4</w:t>
      </w:r>
      <w:r w:rsidR="005624E5" w:rsidRPr="42104DE9">
        <w:rPr>
          <w:rFonts w:asciiTheme="minorHAnsi" w:hAnsiTheme="minorHAnsi"/>
          <w:b/>
          <w:bCs/>
          <w:sz w:val="28"/>
          <w:szCs w:val="28"/>
        </w:rPr>
        <w:t>.00</w:t>
      </w:r>
      <w:r w:rsidR="00AE1334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AF10A2B" w:rsidRPr="42104DE9">
        <w:rPr>
          <w:rFonts w:asciiTheme="minorHAnsi" w:hAnsiTheme="minorHAnsi"/>
          <w:sz w:val="28"/>
          <w:szCs w:val="28"/>
        </w:rPr>
        <w:t xml:space="preserve">postavitev </w:t>
      </w:r>
      <w:r w:rsidR="1656638A" w:rsidRPr="42104DE9">
        <w:rPr>
          <w:rFonts w:asciiTheme="minorHAnsi" w:hAnsiTheme="minorHAnsi"/>
          <w:sz w:val="28"/>
          <w:szCs w:val="28"/>
        </w:rPr>
        <w:t>miz</w:t>
      </w:r>
      <w:r w:rsidR="00AE1334" w:rsidRPr="42104DE9">
        <w:rPr>
          <w:rFonts w:asciiTheme="minorHAnsi" w:hAnsiTheme="minorHAnsi"/>
          <w:sz w:val="28"/>
          <w:szCs w:val="28"/>
        </w:rPr>
        <w:t>.</w:t>
      </w:r>
    </w:p>
    <w:p w14:paraId="683DB26B" w14:textId="548C3266" w:rsidR="00AE1334" w:rsidRPr="00E21F79" w:rsidRDefault="00D31F57" w:rsidP="663F524F">
      <w:pPr>
        <w:pStyle w:val="Odstavekseznama"/>
        <w:numPr>
          <w:ilvl w:val="0"/>
          <w:numId w:val="36"/>
        </w:numPr>
        <w:jc w:val="left"/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b/>
          <w:bCs/>
          <w:sz w:val="28"/>
          <w:szCs w:val="28"/>
        </w:rPr>
        <w:t xml:space="preserve">Sreda, </w:t>
      </w:r>
      <w:r w:rsidR="00AE1334" w:rsidRPr="42104DE9">
        <w:rPr>
          <w:rFonts w:asciiTheme="minorHAnsi" w:hAnsiTheme="minorHAnsi"/>
          <w:b/>
          <w:bCs/>
          <w:sz w:val="28"/>
          <w:szCs w:val="28"/>
        </w:rPr>
        <w:t>1</w:t>
      </w:r>
      <w:r w:rsidR="32896C59" w:rsidRPr="42104DE9">
        <w:rPr>
          <w:rFonts w:asciiTheme="minorHAnsi" w:hAnsiTheme="minorHAnsi"/>
          <w:b/>
          <w:bCs/>
          <w:sz w:val="28"/>
          <w:szCs w:val="28"/>
        </w:rPr>
        <w:t>7</w:t>
      </w:r>
      <w:r w:rsidR="00AE1334" w:rsidRPr="42104DE9">
        <w:rPr>
          <w:rFonts w:asciiTheme="minorHAnsi" w:hAnsiTheme="minorHAnsi"/>
          <w:b/>
          <w:bCs/>
          <w:sz w:val="28"/>
          <w:szCs w:val="28"/>
        </w:rPr>
        <w:t>.5. o</w:t>
      </w:r>
      <w:r w:rsidR="05411AC2" w:rsidRPr="42104DE9">
        <w:rPr>
          <w:rFonts w:asciiTheme="minorHAnsi" w:hAnsiTheme="minorHAnsi"/>
          <w:b/>
          <w:bCs/>
          <w:sz w:val="28"/>
          <w:szCs w:val="28"/>
        </w:rPr>
        <w:t>b</w:t>
      </w:r>
      <w:r w:rsidR="00AE1334" w:rsidRPr="42104DE9">
        <w:rPr>
          <w:rFonts w:asciiTheme="minorHAnsi" w:hAnsiTheme="minorHAnsi"/>
          <w:b/>
          <w:bCs/>
          <w:sz w:val="28"/>
          <w:szCs w:val="28"/>
        </w:rPr>
        <w:t xml:space="preserve"> 14</w:t>
      </w:r>
      <w:r w:rsidR="005624E5" w:rsidRPr="42104DE9">
        <w:rPr>
          <w:rFonts w:asciiTheme="minorHAnsi" w:hAnsiTheme="minorHAnsi"/>
          <w:b/>
          <w:bCs/>
          <w:sz w:val="28"/>
          <w:szCs w:val="28"/>
        </w:rPr>
        <w:t>.00</w:t>
      </w:r>
      <w:r w:rsidR="00AE1334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1630A60F" w:rsidRPr="42104DE9">
        <w:rPr>
          <w:rFonts w:asciiTheme="minorHAnsi" w:hAnsiTheme="minorHAnsi"/>
          <w:sz w:val="28"/>
          <w:szCs w:val="28"/>
        </w:rPr>
        <w:t xml:space="preserve">– postavitev sejma (generalka) </w:t>
      </w:r>
    </w:p>
    <w:p w14:paraId="0B4759FE" w14:textId="731671A9" w:rsidR="00AE1334" w:rsidRPr="00E21F79" w:rsidRDefault="64E336EC" w:rsidP="663F524F">
      <w:pPr>
        <w:pStyle w:val="Odstavekseznama"/>
        <w:numPr>
          <w:ilvl w:val="0"/>
          <w:numId w:val="36"/>
        </w:numPr>
        <w:jc w:val="left"/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b/>
          <w:bCs/>
          <w:sz w:val="28"/>
          <w:szCs w:val="28"/>
        </w:rPr>
        <w:t xml:space="preserve">Sreda, 17.5. od 10.00 dalje - </w:t>
      </w:r>
      <w:r w:rsidR="1630A60F" w:rsidRPr="42104DE9">
        <w:rPr>
          <w:rFonts w:asciiTheme="minorHAnsi" w:hAnsiTheme="minorHAnsi"/>
          <w:sz w:val="28"/>
          <w:szCs w:val="28"/>
        </w:rPr>
        <w:t>snemanje zaključnih nalog</w:t>
      </w:r>
      <w:r w:rsidR="1861B5C5" w:rsidRPr="42104DE9">
        <w:rPr>
          <w:rFonts w:asciiTheme="minorHAnsi" w:hAnsiTheme="minorHAnsi"/>
          <w:sz w:val="28"/>
          <w:szCs w:val="28"/>
        </w:rPr>
        <w:t xml:space="preserve"> </w:t>
      </w:r>
      <w:r w:rsidR="1630A60F" w:rsidRPr="42104DE9">
        <w:rPr>
          <w:rFonts w:asciiTheme="minorHAnsi" w:hAnsiTheme="minorHAnsi"/>
          <w:sz w:val="28"/>
          <w:szCs w:val="28"/>
        </w:rPr>
        <w:t>(Luka Colarič - filmski studio)</w:t>
      </w:r>
    </w:p>
    <w:p w14:paraId="140D93F7" w14:textId="23BCC3D1" w:rsidR="00E90291" w:rsidRPr="00E21F79" w:rsidRDefault="00D31F57" w:rsidP="663F524F">
      <w:pPr>
        <w:pStyle w:val="Odstavekseznama"/>
        <w:numPr>
          <w:ilvl w:val="0"/>
          <w:numId w:val="36"/>
        </w:numPr>
        <w:jc w:val="left"/>
        <w:rPr>
          <w:rFonts w:asciiTheme="minorHAnsi" w:hAnsiTheme="minorHAnsi"/>
          <w:sz w:val="28"/>
          <w:szCs w:val="28"/>
        </w:rPr>
      </w:pPr>
      <w:r w:rsidRPr="42104DE9">
        <w:rPr>
          <w:rFonts w:asciiTheme="minorHAnsi" w:hAnsiTheme="minorHAnsi"/>
          <w:b/>
          <w:bCs/>
          <w:sz w:val="28"/>
          <w:szCs w:val="28"/>
        </w:rPr>
        <w:t xml:space="preserve">Četrtek, </w:t>
      </w:r>
      <w:r w:rsidR="00E90291" w:rsidRPr="42104DE9">
        <w:rPr>
          <w:rFonts w:asciiTheme="minorHAnsi" w:hAnsiTheme="minorHAnsi"/>
          <w:b/>
          <w:bCs/>
          <w:sz w:val="28"/>
          <w:szCs w:val="28"/>
        </w:rPr>
        <w:t>1</w:t>
      </w:r>
      <w:r w:rsidR="4C5FC500" w:rsidRPr="42104DE9">
        <w:rPr>
          <w:rFonts w:asciiTheme="minorHAnsi" w:hAnsiTheme="minorHAnsi"/>
          <w:b/>
          <w:bCs/>
          <w:sz w:val="28"/>
          <w:szCs w:val="28"/>
        </w:rPr>
        <w:t>8.5</w:t>
      </w:r>
      <w:r w:rsidR="00E90291" w:rsidRPr="42104DE9">
        <w:rPr>
          <w:rFonts w:asciiTheme="minorHAnsi" w:hAnsiTheme="minorHAnsi"/>
          <w:b/>
          <w:bCs/>
          <w:sz w:val="28"/>
          <w:szCs w:val="28"/>
        </w:rPr>
        <w:t xml:space="preserve">. </w:t>
      </w:r>
      <w:r w:rsidR="43A83471" w:rsidRPr="42104DE9">
        <w:rPr>
          <w:rFonts w:asciiTheme="minorHAnsi" w:hAnsiTheme="minorHAnsi"/>
          <w:b/>
          <w:bCs/>
          <w:sz w:val="28"/>
          <w:szCs w:val="28"/>
        </w:rPr>
        <w:t xml:space="preserve">od 7.30 </w:t>
      </w:r>
      <w:r w:rsidR="3B48501F" w:rsidRPr="42104DE9">
        <w:rPr>
          <w:rFonts w:asciiTheme="minorHAnsi" w:hAnsiTheme="minorHAnsi"/>
          <w:b/>
          <w:bCs/>
          <w:sz w:val="28"/>
          <w:szCs w:val="28"/>
        </w:rPr>
        <w:t>do</w:t>
      </w:r>
      <w:r w:rsidR="5A7DE91E" w:rsidRPr="42104DE9">
        <w:rPr>
          <w:rFonts w:asciiTheme="minorHAnsi" w:hAnsiTheme="minorHAnsi"/>
          <w:b/>
          <w:bCs/>
          <w:sz w:val="28"/>
          <w:szCs w:val="28"/>
        </w:rPr>
        <w:t xml:space="preserve"> 8.15</w:t>
      </w:r>
      <w:r w:rsidR="1AE851E1" w:rsidRPr="42104DE9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1AE851E1" w:rsidRPr="42104DE9">
        <w:rPr>
          <w:rFonts w:asciiTheme="minorHAnsi" w:hAnsiTheme="minorHAnsi"/>
          <w:sz w:val="28"/>
          <w:szCs w:val="28"/>
        </w:rPr>
        <w:t>- postavitev miz</w:t>
      </w:r>
      <w:r w:rsidR="3AD92FA8" w:rsidRPr="42104DE9">
        <w:rPr>
          <w:rFonts w:asciiTheme="minorHAnsi" w:hAnsiTheme="minorHAnsi"/>
          <w:sz w:val="28"/>
          <w:szCs w:val="28"/>
        </w:rPr>
        <w:t>.</w:t>
      </w:r>
      <w:r w:rsidR="0FB432A5" w:rsidRPr="42104DE9">
        <w:rPr>
          <w:rFonts w:asciiTheme="minorHAnsi" w:hAnsiTheme="minorHAnsi"/>
          <w:sz w:val="28"/>
          <w:szCs w:val="28"/>
        </w:rPr>
        <w:t xml:space="preserve"> Ob 8.15 ste </w:t>
      </w:r>
      <w:proofErr w:type="spellStart"/>
      <w:r w:rsidR="0FB432A5" w:rsidRPr="42104DE9">
        <w:rPr>
          <w:rFonts w:asciiTheme="minorHAnsi" w:hAnsiTheme="minorHAnsi"/>
          <w:sz w:val="28"/>
          <w:szCs w:val="28"/>
        </w:rPr>
        <w:t>razstavljalci</w:t>
      </w:r>
      <w:proofErr w:type="spellEnd"/>
      <w:r w:rsidR="0FB432A5" w:rsidRPr="42104DE9">
        <w:rPr>
          <w:rFonts w:asciiTheme="minorHAnsi" w:hAnsiTheme="minorHAnsi"/>
          <w:sz w:val="28"/>
          <w:szCs w:val="28"/>
        </w:rPr>
        <w:t xml:space="preserve"> </w:t>
      </w:r>
      <w:r w:rsidR="5326A0AE" w:rsidRPr="42104DE9">
        <w:rPr>
          <w:rFonts w:asciiTheme="minorHAnsi" w:hAnsiTheme="minorHAnsi"/>
          <w:sz w:val="28"/>
          <w:szCs w:val="28"/>
        </w:rPr>
        <w:t xml:space="preserve">pripravljeni </w:t>
      </w:r>
      <w:r w:rsidR="0FB432A5" w:rsidRPr="42104DE9">
        <w:rPr>
          <w:rFonts w:asciiTheme="minorHAnsi" w:hAnsiTheme="minorHAnsi"/>
          <w:sz w:val="28"/>
          <w:szCs w:val="28"/>
        </w:rPr>
        <w:t xml:space="preserve">na svojim mestih. </w:t>
      </w:r>
    </w:p>
    <w:p w14:paraId="3656B9AB" w14:textId="77777777" w:rsidR="00AE1334" w:rsidRDefault="00AE1334" w:rsidP="00795500">
      <w:pPr>
        <w:rPr>
          <w:rFonts w:asciiTheme="minorHAnsi" w:hAnsiTheme="minorHAnsi"/>
          <w:szCs w:val="24"/>
        </w:rPr>
      </w:pPr>
    </w:p>
    <w:p w14:paraId="45FB0818" w14:textId="77777777" w:rsidR="00AE1334" w:rsidRDefault="00AE1334" w:rsidP="00795500">
      <w:pPr>
        <w:rPr>
          <w:rFonts w:asciiTheme="minorHAnsi" w:hAnsiTheme="minorHAnsi"/>
          <w:szCs w:val="24"/>
        </w:rPr>
      </w:pPr>
    </w:p>
    <w:p w14:paraId="5533A5E3" w14:textId="77777777" w:rsidR="00795500" w:rsidRPr="00DE21F4" w:rsidRDefault="00795500" w:rsidP="00795500">
      <w:pPr>
        <w:rPr>
          <w:rFonts w:asciiTheme="minorHAnsi" w:hAnsiTheme="minorHAnsi"/>
          <w:szCs w:val="24"/>
        </w:rPr>
      </w:pPr>
      <w:r w:rsidRPr="00DE21F4">
        <w:rPr>
          <w:rFonts w:asciiTheme="minorHAnsi" w:hAnsiTheme="minorHAnsi"/>
          <w:szCs w:val="24"/>
        </w:rPr>
        <w:t xml:space="preserve">Prijazen pozdrav, </w:t>
      </w:r>
    </w:p>
    <w:p w14:paraId="049F31CB" w14:textId="77777777" w:rsidR="003B5862" w:rsidRPr="00DE21F4" w:rsidRDefault="003B5862" w:rsidP="003B5862">
      <w:pPr>
        <w:ind w:left="5664"/>
        <w:rPr>
          <w:rFonts w:asciiTheme="minorHAnsi" w:hAnsiTheme="minorHAnsi"/>
          <w:szCs w:val="24"/>
        </w:rPr>
      </w:pPr>
    </w:p>
    <w:tbl>
      <w:tblPr>
        <w:tblStyle w:val="Tabelamrea"/>
        <w:tblW w:w="1176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5812"/>
      </w:tblGrid>
      <w:tr w:rsidR="004A1B2A" w:rsidRPr="00DE21F4" w14:paraId="0C530DBB" w14:textId="77777777" w:rsidTr="00362362">
        <w:tc>
          <w:tcPr>
            <w:tcW w:w="5954" w:type="dxa"/>
          </w:tcPr>
          <w:p w14:paraId="46784874" w14:textId="77777777" w:rsidR="004A1B2A" w:rsidRPr="00DE21F4" w:rsidRDefault="00AC487C" w:rsidP="00E125D0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Organizatorica Podjetniškega dne:</w:t>
            </w:r>
          </w:p>
        </w:tc>
        <w:tc>
          <w:tcPr>
            <w:tcW w:w="5812" w:type="dxa"/>
          </w:tcPr>
          <w:p w14:paraId="0159AD67" w14:textId="77777777" w:rsidR="004A1B2A" w:rsidRPr="00DE21F4" w:rsidRDefault="004A1B2A" w:rsidP="00E125D0">
            <w:pPr>
              <w:tabs>
                <w:tab w:val="left" w:pos="6804"/>
              </w:tabs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Aljaž Rogelj, univ. dipl. inž</w:t>
            </w:r>
            <w:r w:rsidRPr="00DE21F4">
              <w:rPr>
                <w:rFonts w:asciiTheme="minorHAnsi" w:hAnsiTheme="minorHAnsi"/>
                <w:szCs w:val="24"/>
              </w:rPr>
              <w:t>.,</w:t>
            </w:r>
          </w:p>
        </w:tc>
      </w:tr>
      <w:tr w:rsidR="004A1B2A" w:rsidRPr="00DE21F4" w14:paraId="79959A0D" w14:textId="77777777" w:rsidTr="00362362">
        <w:tc>
          <w:tcPr>
            <w:tcW w:w="5954" w:type="dxa"/>
          </w:tcPr>
          <w:p w14:paraId="05661EC7" w14:textId="77777777" w:rsidR="004A1B2A" w:rsidRPr="00DE21F4" w:rsidRDefault="004A1B2A" w:rsidP="00E125D0">
            <w:pPr>
              <w:rPr>
                <w:rFonts w:asciiTheme="minorHAnsi" w:hAnsiTheme="minorHAnsi"/>
                <w:szCs w:val="24"/>
              </w:rPr>
            </w:pPr>
            <w:r w:rsidRPr="00DE21F4">
              <w:rPr>
                <w:rFonts w:asciiTheme="minorHAnsi" w:hAnsiTheme="minorHAnsi"/>
                <w:szCs w:val="24"/>
              </w:rPr>
              <w:t xml:space="preserve">Alenka Potočnik </w:t>
            </w:r>
            <w:proofErr w:type="spellStart"/>
            <w:r w:rsidRPr="00DE21F4">
              <w:rPr>
                <w:rFonts w:asciiTheme="minorHAnsi" w:hAnsiTheme="minorHAnsi"/>
                <w:szCs w:val="24"/>
              </w:rPr>
              <w:t>Zadrgal</w:t>
            </w:r>
            <w:proofErr w:type="spellEnd"/>
            <w:r w:rsidRPr="00DE21F4">
              <w:rPr>
                <w:rFonts w:asciiTheme="minorHAnsi" w:hAnsiTheme="minorHAnsi"/>
                <w:szCs w:val="24"/>
              </w:rPr>
              <w:t>, univ. dipl. inž.</w:t>
            </w:r>
          </w:p>
        </w:tc>
        <w:tc>
          <w:tcPr>
            <w:tcW w:w="5812" w:type="dxa"/>
          </w:tcPr>
          <w:p w14:paraId="3C3EEC18" w14:textId="77777777" w:rsidR="004A1B2A" w:rsidRPr="00DE21F4" w:rsidRDefault="004A1B2A" w:rsidP="002521A1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ravnatelj</w:t>
            </w:r>
            <w:r w:rsidRPr="00DE21F4">
              <w:rPr>
                <w:rFonts w:asciiTheme="minorHAnsi" w:hAnsiTheme="minorHAnsi"/>
                <w:szCs w:val="24"/>
              </w:rPr>
              <w:t xml:space="preserve"> STŠ ŠC Kranj</w:t>
            </w:r>
          </w:p>
        </w:tc>
      </w:tr>
    </w:tbl>
    <w:p w14:paraId="53128261" w14:textId="77777777" w:rsidR="00E125D0" w:rsidRPr="00795500" w:rsidRDefault="00E125D0" w:rsidP="00B22886">
      <w:pPr>
        <w:rPr>
          <w:rFonts w:asciiTheme="minorHAnsi" w:hAnsiTheme="minorHAnsi"/>
          <w:szCs w:val="24"/>
        </w:rPr>
      </w:pPr>
    </w:p>
    <w:sectPr w:rsidR="00E125D0" w:rsidRPr="00795500" w:rsidSect="004D2F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16" w:right="851" w:bottom="851" w:left="2552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E89B5" w14:textId="77777777" w:rsidR="00A30139" w:rsidRDefault="00A30139">
      <w:r>
        <w:separator/>
      </w:r>
    </w:p>
  </w:endnote>
  <w:endnote w:type="continuationSeparator" w:id="0">
    <w:p w14:paraId="7C9D11F4" w14:textId="77777777" w:rsidR="00A30139" w:rsidRDefault="00A3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9945" w14:textId="77777777" w:rsidR="009D0C91" w:rsidRDefault="009D0C9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8278" w14:textId="77777777" w:rsidR="009D0C91" w:rsidRDefault="009D0C9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9D0C91" w:rsidRDefault="009D0C9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BFA98" w14:textId="77777777" w:rsidR="00A30139" w:rsidRDefault="00A30139">
      <w:r>
        <w:separator/>
      </w:r>
    </w:p>
  </w:footnote>
  <w:footnote w:type="continuationSeparator" w:id="0">
    <w:p w14:paraId="0B98C574" w14:textId="77777777" w:rsidR="00A30139" w:rsidRDefault="00A30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9D0C91" w:rsidRDefault="009D0C9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14459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9214"/>
    </w:tblGrid>
    <w:tr w:rsidR="0082443B" w14:paraId="4D3182B4" w14:textId="77777777" w:rsidTr="007C498A">
      <w:tc>
        <w:tcPr>
          <w:tcW w:w="5245" w:type="dxa"/>
        </w:tcPr>
        <w:p w14:paraId="0562CB0E" w14:textId="77777777" w:rsidR="0082443B" w:rsidRDefault="0082443B" w:rsidP="0082443B">
          <w:pPr>
            <w:pStyle w:val="Glava"/>
          </w:pPr>
          <w:r>
            <w:rPr>
              <w:noProof/>
            </w:rPr>
            <w:drawing>
              <wp:inline distT="0" distB="0" distL="0" distR="0" wp14:anchorId="05D830BB" wp14:editId="51D21BCF">
                <wp:extent cx="949418" cy="612000"/>
                <wp:effectExtent l="0" t="0" r="3175" b="0"/>
                <wp:docPr id="15" name="Slik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CE0A41" w14:textId="77777777" w:rsidR="0082443B" w:rsidRDefault="0082443B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</w:p>
        <w:p w14:paraId="7251F095" w14:textId="77777777" w:rsidR="0082443B" w:rsidRPr="00B04DC9" w:rsidRDefault="0082443B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14:paraId="1675CE16" w14:textId="77777777" w:rsidR="0082443B" w:rsidRDefault="0082443B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00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35</w:t>
          </w:r>
        </w:p>
        <w:p w14:paraId="17418A44" w14:textId="77777777" w:rsidR="0082443B" w:rsidRDefault="0082443B" w:rsidP="00BB1C95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sz w:val="18"/>
              <w:szCs w:val="18"/>
            </w:rPr>
            <w:t>info@sckr.si</w:t>
          </w:r>
        </w:p>
        <w:p w14:paraId="53C512DD" w14:textId="77777777" w:rsidR="0082443B" w:rsidRPr="00D16077" w:rsidRDefault="0082443B" w:rsidP="00BB1C95">
          <w:pPr>
            <w:pStyle w:val="Glava"/>
            <w:jc w:val="left"/>
          </w:pPr>
          <w:r>
            <w:rPr>
              <w:rFonts w:asciiTheme="minorHAnsi" w:hAnsiTheme="minorHAnsi" w:cs="Arial"/>
              <w:sz w:val="18"/>
              <w:szCs w:val="18"/>
            </w:rPr>
            <w:t>http://www.sckr.si</w:t>
          </w:r>
        </w:p>
      </w:tc>
      <w:tc>
        <w:tcPr>
          <w:tcW w:w="9214" w:type="dxa"/>
        </w:tcPr>
        <w:p w14:paraId="62EBF3C5" w14:textId="77777777" w:rsidR="0082443B" w:rsidRPr="00B04DC9" w:rsidRDefault="0082443B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noProof/>
              <w:sz w:val="18"/>
              <w:szCs w:val="18"/>
            </w:rPr>
            <w:drawing>
              <wp:inline distT="0" distB="0" distL="0" distR="0" wp14:anchorId="0481BA4B" wp14:editId="7FD48232">
                <wp:extent cx="1155600" cy="756000"/>
                <wp:effectExtent l="0" t="0" r="6985" b="6350"/>
                <wp:docPr id="16" name="Slika 16" descr="C:\Users\Saša\AppData\Local\Microsoft\Windows\Temporary Internet Files\Content.Outlook\W5USH2MX\logo SSER_rgb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ša\AppData\Local\Microsoft\Windows\Temporary Internet Files\Content.Outlook\W5USH2MX\logo SSER_rgb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600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98A12B" w14:textId="77777777" w:rsidR="0082443B" w:rsidRDefault="0082443B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</w:p>
        <w:p w14:paraId="21975389" w14:textId="77777777" w:rsidR="0082443B" w:rsidRPr="00B04DC9" w:rsidRDefault="0082443B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14:paraId="6FF0CC6A" w14:textId="77777777" w:rsidR="0082443B" w:rsidRDefault="0082443B" w:rsidP="00BB1C95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00</w:t>
          </w:r>
          <w:r>
            <w:rPr>
              <w:rFonts w:asciiTheme="minorHAnsi" w:hAnsiTheme="minorHAnsi" w:cs="Arial"/>
              <w:sz w:val="18"/>
              <w:szCs w:val="18"/>
            </w:rPr>
            <w:t xml:space="preserve"> </w:t>
          </w:r>
        </w:p>
        <w:p w14:paraId="6BB50555" w14:textId="77777777" w:rsidR="0082443B" w:rsidRPr="00B04DC9" w:rsidRDefault="0082443B" w:rsidP="00BB1C95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35</w:t>
          </w:r>
        </w:p>
      </w:tc>
    </w:tr>
  </w:tbl>
  <w:p w14:paraId="2946DB82" w14:textId="77777777" w:rsidR="0082443B" w:rsidRDefault="0082443B" w:rsidP="0079475B">
    <w:pPr>
      <w:pStyle w:val="Glava"/>
      <w:ind w:left="-90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BEF00" w14:textId="77777777" w:rsidR="009D0C91" w:rsidRDefault="009D0C9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4C70"/>
    <w:multiLevelType w:val="hybridMultilevel"/>
    <w:tmpl w:val="3CE0DF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DEAA7"/>
    <w:multiLevelType w:val="hybridMultilevel"/>
    <w:tmpl w:val="77824B9E"/>
    <w:lvl w:ilvl="0" w:tplc="416C41CE">
      <w:start w:val="1"/>
      <w:numFmt w:val="decimal"/>
      <w:lvlText w:val="%1."/>
      <w:lvlJc w:val="left"/>
      <w:pPr>
        <w:ind w:left="720" w:hanging="360"/>
      </w:pPr>
    </w:lvl>
    <w:lvl w:ilvl="1" w:tplc="E74CD560">
      <w:start w:val="1"/>
      <w:numFmt w:val="lowerLetter"/>
      <w:lvlText w:val="%2."/>
      <w:lvlJc w:val="left"/>
      <w:pPr>
        <w:ind w:left="1440" w:hanging="360"/>
      </w:pPr>
    </w:lvl>
    <w:lvl w:ilvl="2" w:tplc="46B605D6">
      <w:start w:val="1"/>
      <w:numFmt w:val="lowerRoman"/>
      <w:lvlText w:val="%3."/>
      <w:lvlJc w:val="right"/>
      <w:pPr>
        <w:ind w:left="2160" w:hanging="180"/>
      </w:pPr>
    </w:lvl>
    <w:lvl w:ilvl="3" w:tplc="53928CA4">
      <w:start w:val="1"/>
      <w:numFmt w:val="decimal"/>
      <w:lvlText w:val="%4."/>
      <w:lvlJc w:val="left"/>
      <w:pPr>
        <w:ind w:left="2880" w:hanging="360"/>
      </w:pPr>
    </w:lvl>
    <w:lvl w:ilvl="4" w:tplc="E24AD366">
      <w:start w:val="1"/>
      <w:numFmt w:val="lowerLetter"/>
      <w:lvlText w:val="%5."/>
      <w:lvlJc w:val="left"/>
      <w:pPr>
        <w:ind w:left="3600" w:hanging="360"/>
      </w:pPr>
    </w:lvl>
    <w:lvl w:ilvl="5" w:tplc="9B52228C">
      <w:start w:val="1"/>
      <w:numFmt w:val="lowerRoman"/>
      <w:lvlText w:val="%6."/>
      <w:lvlJc w:val="right"/>
      <w:pPr>
        <w:ind w:left="4320" w:hanging="180"/>
      </w:pPr>
    </w:lvl>
    <w:lvl w:ilvl="6" w:tplc="9C8AE744">
      <w:start w:val="1"/>
      <w:numFmt w:val="decimal"/>
      <w:lvlText w:val="%7."/>
      <w:lvlJc w:val="left"/>
      <w:pPr>
        <w:ind w:left="5040" w:hanging="360"/>
      </w:pPr>
    </w:lvl>
    <w:lvl w:ilvl="7" w:tplc="AB36EA6E">
      <w:start w:val="1"/>
      <w:numFmt w:val="lowerLetter"/>
      <w:lvlText w:val="%8."/>
      <w:lvlJc w:val="left"/>
      <w:pPr>
        <w:ind w:left="5760" w:hanging="360"/>
      </w:pPr>
    </w:lvl>
    <w:lvl w:ilvl="8" w:tplc="138E9C3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675A5"/>
    <w:multiLevelType w:val="hybridMultilevel"/>
    <w:tmpl w:val="27844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F46E8"/>
    <w:multiLevelType w:val="hybridMultilevel"/>
    <w:tmpl w:val="F418F4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F307B"/>
    <w:multiLevelType w:val="hybridMultilevel"/>
    <w:tmpl w:val="2CDA04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32961"/>
    <w:multiLevelType w:val="hybridMultilevel"/>
    <w:tmpl w:val="30C209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C62C0"/>
    <w:multiLevelType w:val="hybridMultilevel"/>
    <w:tmpl w:val="6B307F98"/>
    <w:lvl w:ilvl="0" w:tplc="0424000F">
      <w:start w:val="1"/>
      <w:numFmt w:val="decimal"/>
      <w:lvlText w:val="%1."/>
      <w:lvlJc w:val="left"/>
      <w:pPr>
        <w:ind w:left="738" w:hanging="360"/>
      </w:pPr>
    </w:lvl>
    <w:lvl w:ilvl="1" w:tplc="04240019" w:tentative="1">
      <w:start w:val="1"/>
      <w:numFmt w:val="lowerLetter"/>
      <w:lvlText w:val="%2."/>
      <w:lvlJc w:val="left"/>
      <w:pPr>
        <w:ind w:left="1458" w:hanging="360"/>
      </w:pPr>
    </w:lvl>
    <w:lvl w:ilvl="2" w:tplc="0424001B" w:tentative="1">
      <w:start w:val="1"/>
      <w:numFmt w:val="lowerRoman"/>
      <w:lvlText w:val="%3."/>
      <w:lvlJc w:val="right"/>
      <w:pPr>
        <w:ind w:left="2178" w:hanging="180"/>
      </w:pPr>
    </w:lvl>
    <w:lvl w:ilvl="3" w:tplc="0424000F" w:tentative="1">
      <w:start w:val="1"/>
      <w:numFmt w:val="decimal"/>
      <w:lvlText w:val="%4."/>
      <w:lvlJc w:val="left"/>
      <w:pPr>
        <w:ind w:left="2898" w:hanging="360"/>
      </w:pPr>
    </w:lvl>
    <w:lvl w:ilvl="4" w:tplc="04240019" w:tentative="1">
      <w:start w:val="1"/>
      <w:numFmt w:val="lowerLetter"/>
      <w:lvlText w:val="%5."/>
      <w:lvlJc w:val="left"/>
      <w:pPr>
        <w:ind w:left="3618" w:hanging="360"/>
      </w:pPr>
    </w:lvl>
    <w:lvl w:ilvl="5" w:tplc="0424001B" w:tentative="1">
      <w:start w:val="1"/>
      <w:numFmt w:val="lowerRoman"/>
      <w:lvlText w:val="%6."/>
      <w:lvlJc w:val="right"/>
      <w:pPr>
        <w:ind w:left="4338" w:hanging="180"/>
      </w:pPr>
    </w:lvl>
    <w:lvl w:ilvl="6" w:tplc="0424000F" w:tentative="1">
      <w:start w:val="1"/>
      <w:numFmt w:val="decimal"/>
      <w:lvlText w:val="%7."/>
      <w:lvlJc w:val="left"/>
      <w:pPr>
        <w:ind w:left="5058" w:hanging="360"/>
      </w:pPr>
    </w:lvl>
    <w:lvl w:ilvl="7" w:tplc="04240019" w:tentative="1">
      <w:start w:val="1"/>
      <w:numFmt w:val="lowerLetter"/>
      <w:lvlText w:val="%8."/>
      <w:lvlJc w:val="left"/>
      <w:pPr>
        <w:ind w:left="5778" w:hanging="360"/>
      </w:pPr>
    </w:lvl>
    <w:lvl w:ilvl="8" w:tplc="0424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2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736E0F"/>
    <w:multiLevelType w:val="hybridMultilevel"/>
    <w:tmpl w:val="030634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6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1474D"/>
    <w:multiLevelType w:val="hybridMultilevel"/>
    <w:tmpl w:val="28B879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23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4F151424"/>
    <w:multiLevelType w:val="hybridMultilevel"/>
    <w:tmpl w:val="B442E5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B2AA8"/>
    <w:multiLevelType w:val="hybridMultilevel"/>
    <w:tmpl w:val="3CE0DF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47383"/>
    <w:multiLevelType w:val="hybridMultilevel"/>
    <w:tmpl w:val="4F62C5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8301F"/>
    <w:multiLevelType w:val="hybridMultilevel"/>
    <w:tmpl w:val="838E4C34"/>
    <w:lvl w:ilvl="0" w:tplc="0424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8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A6904"/>
    <w:multiLevelType w:val="hybridMultilevel"/>
    <w:tmpl w:val="3CB8C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3" w15:restartNumberingAfterBreak="0">
    <w:nsid w:val="7C477CA5"/>
    <w:multiLevelType w:val="hybridMultilevel"/>
    <w:tmpl w:val="2C32F4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34"/>
  </w:num>
  <w:num w:numId="4">
    <w:abstractNumId w:val="13"/>
  </w:num>
  <w:num w:numId="5">
    <w:abstractNumId w:val="19"/>
  </w:num>
  <w:num w:numId="6">
    <w:abstractNumId w:val="9"/>
  </w:num>
  <w:num w:numId="7">
    <w:abstractNumId w:val="18"/>
  </w:num>
  <w:num w:numId="8">
    <w:abstractNumId w:val="17"/>
  </w:num>
  <w:num w:numId="9">
    <w:abstractNumId w:val="5"/>
  </w:num>
  <w:num w:numId="10">
    <w:abstractNumId w:val="23"/>
  </w:num>
  <w:num w:numId="11">
    <w:abstractNumId w:val="16"/>
  </w:num>
  <w:num w:numId="12">
    <w:abstractNumId w:val="28"/>
  </w:num>
  <w:num w:numId="13">
    <w:abstractNumId w:val="6"/>
  </w:num>
  <w:num w:numId="14">
    <w:abstractNumId w:val="32"/>
  </w:num>
  <w:num w:numId="15">
    <w:abstractNumId w:val="15"/>
  </w:num>
  <w:num w:numId="16">
    <w:abstractNumId w:val="12"/>
  </w:num>
  <w:num w:numId="17">
    <w:abstractNumId w:val="29"/>
  </w:num>
  <w:num w:numId="18">
    <w:abstractNumId w:val="35"/>
  </w:num>
  <w:num w:numId="19">
    <w:abstractNumId w:val="3"/>
  </w:num>
  <w:num w:numId="20">
    <w:abstractNumId w:val="10"/>
  </w:num>
  <w:num w:numId="21">
    <w:abstractNumId w:val="21"/>
  </w:num>
  <w:num w:numId="22">
    <w:abstractNumId w:val="30"/>
  </w:num>
  <w:num w:numId="23">
    <w:abstractNumId w:val="20"/>
  </w:num>
  <w:num w:numId="24">
    <w:abstractNumId w:val="26"/>
  </w:num>
  <w:num w:numId="25">
    <w:abstractNumId w:val="2"/>
  </w:num>
  <w:num w:numId="26">
    <w:abstractNumId w:val="11"/>
  </w:num>
  <w:num w:numId="27">
    <w:abstractNumId w:val="33"/>
  </w:num>
  <w:num w:numId="28">
    <w:abstractNumId w:val="4"/>
  </w:num>
  <w:num w:numId="29">
    <w:abstractNumId w:val="14"/>
  </w:num>
  <w:num w:numId="30">
    <w:abstractNumId w:val="24"/>
  </w:num>
  <w:num w:numId="31">
    <w:abstractNumId w:val="7"/>
  </w:num>
  <w:num w:numId="32">
    <w:abstractNumId w:val="25"/>
  </w:num>
  <w:num w:numId="33">
    <w:abstractNumId w:val="0"/>
  </w:num>
  <w:num w:numId="34">
    <w:abstractNumId w:val="31"/>
  </w:num>
  <w:num w:numId="35">
    <w:abstractNumId w:val="27"/>
  </w:num>
  <w:num w:numId="3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80"/>
    <w:rsid w:val="0000187F"/>
    <w:rsid w:val="00001C4E"/>
    <w:rsid w:val="000026D5"/>
    <w:rsid w:val="00003DBA"/>
    <w:rsid w:val="00004897"/>
    <w:rsid w:val="00005D45"/>
    <w:rsid w:val="00007025"/>
    <w:rsid w:val="0000708E"/>
    <w:rsid w:val="0001115B"/>
    <w:rsid w:val="000117C4"/>
    <w:rsid w:val="0001254F"/>
    <w:rsid w:val="00013CCE"/>
    <w:rsid w:val="00014213"/>
    <w:rsid w:val="00016701"/>
    <w:rsid w:val="00020C04"/>
    <w:rsid w:val="00022B2E"/>
    <w:rsid w:val="00024A29"/>
    <w:rsid w:val="00024FED"/>
    <w:rsid w:val="0002643E"/>
    <w:rsid w:val="0002774A"/>
    <w:rsid w:val="000302B8"/>
    <w:rsid w:val="00030B9B"/>
    <w:rsid w:val="00031CAA"/>
    <w:rsid w:val="00032DC6"/>
    <w:rsid w:val="00032DFC"/>
    <w:rsid w:val="00032E01"/>
    <w:rsid w:val="000362B8"/>
    <w:rsid w:val="00040398"/>
    <w:rsid w:val="000429B8"/>
    <w:rsid w:val="00042E0E"/>
    <w:rsid w:val="000435F3"/>
    <w:rsid w:val="00047AF5"/>
    <w:rsid w:val="00053DD3"/>
    <w:rsid w:val="00055927"/>
    <w:rsid w:val="00057D43"/>
    <w:rsid w:val="000605B8"/>
    <w:rsid w:val="000613F1"/>
    <w:rsid w:val="0006397F"/>
    <w:rsid w:val="00063C93"/>
    <w:rsid w:val="00064EFB"/>
    <w:rsid w:val="000654C7"/>
    <w:rsid w:val="00066C65"/>
    <w:rsid w:val="00066FD0"/>
    <w:rsid w:val="0007064C"/>
    <w:rsid w:val="00070757"/>
    <w:rsid w:val="00070849"/>
    <w:rsid w:val="0007360C"/>
    <w:rsid w:val="00075E39"/>
    <w:rsid w:val="00076067"/>
    <w:rsid w:val="000800DE"/>
    <w:rsid w:val="00081976"/>
    <w:rsid w:val="00082A64"/>
    <w:rsid w:val="00083F2D"/>
    <w:rsid w:val="000904DC"/>
    <w:rsid w:val="0009353B"/>
    <w:rsid w:val="0009467C"/>
    <w:rsid w:val="00096B90"/>
    <w:rsid w:val="00097AE9"/>
    <w:rsid w:val="000A1ECD"/>
    <w:rsid w:val="000A2735"/>
    <w:rsid w:val="000A289B"/>
    <w:rsid w:val="000A3585"/>
    <w:rsid w:val="000A5470"/>
    <w:rsid w:val="000A6126"/>
    <w:rsid w:val="000A7684"/>
    <w:rsid w:val="000A780D"/>
    <w:rsid w:val="000B0C3E"/>
    <w:rsid w:val="000B0FBF"/>
    <w:rsid w:val="000B1B43"/>
    <w:rsid w:val="000B1F0B"/>
    <w:rsid w:val="000B279A"/>
    <w:rsid w:val="000B3B4D"/>
    <w:rsid w:val="000B5215"/>
    <w:rsid w:val="000B58CC"/>
    <w:rsid w:val="000B6898"/>
    <w:rsid w:val="000C0F2A"/>
    <w:rsid w:val="000C2FA2"/>
    <w:rsid w:val="000C3E98"/>
    <w:rsid w:val="000C6570"/>
    <w:rsid w:val="000C6CB0"/>
    <w:rsid w:val="000C7D78"/>
    <w:rsid w:val="000D0699"/>
    <w:rsid w:val="000D08FF"/>
    <w:rsid w:val="000D107C"/>
    <w:rsid w:val="000D374E"/>
    <w:rsid w:val="000D3D10"/>
    <w:rsid w:val="000D4B8D"/>
    <w:rsid w:val="000D53B7"/>
    <w:rsid w:val="000D64E7"/>
    <w:rsid w:val="000D6608"/>
    <w:rsid w:val="000D6702"/>
    <w:rsid w:val="000D7EA8"/>
    <w:rsid w:val="000E5953"/>
    <w:rsid w:val="000E7619"/>
    <w:rsid w:val="000F020B"/>
    <w:rsid w:val="000F0793"/>
    <w:rsid w:val="000F0AA8"/>
    <w:rsid w:val="000F1D3D"/>
    <w:rsid w:val="000F2912"/>
    <w:rsid w:val="000F379A"/>
    <w:rsid w:val="000F4163"/>
    <w:rsid w:val="000F448F"/>
    <w:rsid w:val="000F4831"/>
    <w:rsid w:val="000F5326"/>
    <w:rsid w:val="000F7571"/>
    <w:rsid w:val="0010070A"/>
    <w:rsid w:val="00100956"/>
    <w:rsid w:val="001025A7"/>
    <w:rsid w:val="00103386"/>
    <w:rsid w:val="00105A52"/>
    <w:rsid w:val="00112245"/>
    <w:rsid w:val="00114F81"/>
    <w:rsid w:val="00115C06"/>
    <w:rsid w:val="00115DA7"/>
    <w:rsid w:val="00116919"/>
    <w:rsid w:val="001210B8"/>
    <w:rsid w:val="0012498C"/>
    <w:rsid w:val="00124E97"/>
    <w:rsid w:val="001252FA"/>
    <w:rsid w:val="00125580"/>
    <w:rsid w:val="001263F5"/>
    <w:rsid w:val="00126BA2"/>
    <w:rsid w:val="00131297"/>
    <w:rsid w:val="0013223D"/>
    <w:rsid w:val="0013278F"/>
    <w:rsid w:val="00132E22"/>
    <w:rsid w:val="00134561"/>
    <w:rsid w:val="00135346"/>
    <w:rsid w:val="00142E03"/>
    <w:rsid w:val="00143137"/>
    <w:rsid w:val="00144A9B"/>
    <w:rsid w:val="00146267"/>
    <w:rsid w:val="001501E7"/>
    <w:rsid w:val="001534FE"/>
    <w:rsid w:val="00156C60"/>
    <w:rsid w:val="00164499"/>
    <w:rsid w:val="00166A99"/>
    <w:rsid w:val="0016754B"/>
    <w:rsid w:val="001706EA"/>
    <w:rsid w:val="00170EA1"/>
    <w:rsid w:val="00172EC0"/>
    <w:rsid w:val="0017357B"/>
    <w:rsid w:val="00174D7B"/>
    <w:rsid w:val="001756AD"/>
    <w:rsid w:val="00175F55"/>
    <w:rsid w:val="00177172"/>
    <w:rsid w:val="00181185"/>
    <w:rsid w:val="00181686"/>
    <w:rsid w:val="0018282E"/>
    <w:rsid w:val="00182DA5"/>
    <w:rsid w:val="00182FEC"/>
    <w:rsid w:val="00184158"/>
    <w:rsid w:val="00184C1F"/>
    <w:rsid w:val="00185211"/>
    <w:rsid w:val="0018549E"/>
    <w:rsid w:val="0018775A"/>
    <w:rsid w:val="00191FF4"/>
    <w:rsid w:val="0019264B"/>
    <w:rsid w:val="00193388"/>
    <w:rsid w:val="00193A0B"/>
    <w:rsid w:val="00194747"/>
    <w:rsid w:val="001959AE"/>
    <w:rsid w:val="0019663F"/>
    <w:rsid w:val="00196E45"/>
    <w:rsid w:val="00197697"/>
    <w:rsid w:val="00197A8B"/>
    <w:rsid w:val="001A1727"/>
    <w:rsid w:val="001A293B"/>
    <w:rsid w:val="001A30C8"/>
    <w:rsid w:val="001A32E2"/>
    <w:rsid w:val="001A5521"/>
    <w:rsid w:val="001A6520"/>
    <w:rsid w:val="001A6EB0"/>
    <w:rsid w:val="001A7972"/>
    <w:rsid w:val="001B036F"/>
    <w:rsid w:val="001B288C"/>
    <w:rsid w:val="001B575C"/>
    <w:rsid w:val="001B6F05"/>
    <w:rsid w:val="001B7004"/>
    <w:rsid w:val="001C0F8B"/>
    <w:rsid w:val="001C19A9"/>
    <w:rsid w:val="001C1F7F"/>
    <w:rsid w:val="001C3A68"/>
    <w:rsid w:val="001C4550"/>
    <w:rsid w:val="001C4A7E"/>
    <w:rsid w:val="001C5640"/>
    <w:rsid w:val="001C5C48"/>
    <w:rsid w:val="001C5CB4"/>
    <w:rsid w:val="001C750B"/>
    <w:rsid w:val="001D0266"/>
    <w:rsid w:val="001D29C0"/>
    <w:rsid w:val="001D2EF4"/>
    <w:rsid w:val="001D452E"/>
    <w:rsid w:val="001D4F93"/>
    <w:rsid w:val="001D5A39"/>
    <w:rsid w:val="001D5EA3"/>
    <w:rsid w:val="001D75BA"/>
    <w:rsid w:val="001E3FC8"/>
    <w:rsid w:val="001E4F94"/>
    <w:rsid w:val="001E5A08"/>
    <w:rsid w:val="001E5DCE"/>
    <w:rsid w:val="001E7049"/>
    <w:rsid w:val="001E7230"/>
    <w:rsid w:val="001E7511"/>
    <w:rsid w:val="001E7814"/>
    <w:rsid w:val="001F0E14"/>
    <w:rsid w:val="001F18FC"/>
    <w:rsid w:val="001F29B2"/>
    <w:rsid w:val="001F3F30"/>
    <w:rsid w:val="001F4808"/>
    <w:rsid w:val="001F6277"/>
    <w:rsid w:val="001F694B"/>
    <w:rsid w:val="001F7A1C"/>
    <w:rsid w:val="001F7BD3"/>
    <w:rsid w:val="001F7C91"/>
    <w:rsid w:val="002017CC"/>
    <w:rsid w:val="0020290A"/>
    <w:rsid w:val="00203AEA"/>
    <w:rsid w:val="00204D57"/>
    <w:rsid w:val="00211649"/>
    <w:rsid w:val="00211A9F"/>
    <w:rsid w:val="00211F9F"/>
    <w:rsid w:val="00212B59"/>
    <w:rsid w:val="002138F6"/>
    <w:rsid w:val="00214534"/>
    <w:rsid w:val="002150B6"/>
    <w:rsid w:val="00215C73"/>
    <w:rsid w:val="0021641C"/>
    <w:rsid w:val="002166D2"/>
    <w:rsid w:val="002166EB"/>
    <w:rsid w:val="00217FAD"/>
    <w:rsid w:val="00220051"/>
    <w:rsid w:val="00222696"/>
    <w:rsid w:val="002227D4"/>
    <w:rsid w:val="0022345A"/>
    <w:rsid w:val="00224271"/>
    <w:rsid w:val="00225024"/>
    <w:rsid w:val="00231768"/>
    <w:rsid w:val="00234814"/>
    <w:rsid w:val="00234D08"/>
    <w:rsid w:val="00237230"/>
    <w:rsid w:val="00240D4C"/>
    <w:rsid w:val="00243605"/>
    <w:rsid w:val="00243CCD"/>
    <w:rsid w:val="002453CD"/>
    <w:rsid w:val="002459C4"/>
    <w:rsid w:val="00245C09"/>
    <w:rsid w:val="0024637B"/>
    <w:rsid w:val="00247A5A"/>
    <w:rsid w:val="00247CB0"/>
    <w:rsid w:val="002521A1"/>
    <w:rsid w:val="00252843"/>
    <w:rsid w:val="00252BEA"/>
    <w:rsid w:val="0025382C"/>
    <w:rsid w:val="00253B60"/>
    <w:rsid w:val="00254993"/>
    <w:rsid w:val="00255642"/>
    <w:rsid w:val="00256738"/>
    <w:rsid w:val="00256E36"/>
    <w:rsid w:val="00263C6F"/>
    <w:rsid w:val="00264A5C"/>
    <w:rsid w:val="00267205"/>
    <w:rsid w:val="00267F61"/>
    <w:rsid w:val="00273148"/>
    <w:rsid w:val="002737C7"/>
    <w:rsid w:val="0027599C"/>
    <w:rsid w:val="002768C8"/>
    <w:rsid w:val="00280A42"/>
    <w:rsid w:val="00280D98"/>
    <w:rsid w:val="00282CF9"/>
    <w:rsid w:val="00283B80"/>
    <w:rsid w:val="00283D0C"/>
    <w:rsid w:val="00284844"/>
    <w:rsid w:val="00285CD6"/>
    <w:rsid w:val="00286192"/>
    <w:rsid w:val="002862FF"/>
    <w:rsid w:val="002867FA"/>
    <w:rsid w:val="00286BF9"/>
    <w:rsid w:val="00286DFF"/>
    <w:rsid w:val="00286E50"/>
    <w:rsid w:val="00290A1E"/>
    <w:rsid w:val="00292C38"/>
    <w:rsid w:val="00294E04"/>
    <w:rsid w:val="00294E0D"/>
    <w:rsid w:val="00295EC0"/>
    <w:rsid w:val="0029617E"/>
    <w:rsid w:val="002A0642"/>
    <w:rsid w:val="002A2274"/>
    <w:rsid w:val="002A52F0"/>
    <w:rsid w:val="002A6BD4"/>
    <w:rsid w:val="002A77C8"/>
    <w:rsid w:val="002B0555"/>
    <w:rsid w:val="002B190E"/>
    <w:rsid w:val="002B2A49"/>
    <w:rsid w:val="002B304C"/>
    <w:rsid w:val="002B3A24"/>
    <w:rsid w:val="002B45C4"/>
    <w:rsid w:val="002B64B8"/>
    <w:rsid w:val="002C1CC9"/>
    <w:rsid w:val="002C208A"/>
    <w:rsid w:val="002C3585"/>
    <w:rsid w:val="002C4F4F"/>
    <w:rsid w:val="002C5931"/>
    <w:rsid w:val="002C613D"/>
    <w:rsid w:val="002D0CD0"/>
    <w:rsid w:val="002D2BB1"/>
    <w:rsid w:val="002D40FD"/>
    <w:rsid w:val="002D70FA"/>
    <w:rsid w:val="002D75C3"/>
    <w:rsid w:val="002D7D03"/>
    <w:rsid w:val="002E1F0B"/>
    <w:rsid w:val="002E2497"/>
    <w:rsid w:val="002E2895"/>
    <w:rsid w:val="002E29B4"/>
    <w:rsid w:val="002E2F9F"/>
    <w:rsid w:val="002E6F76"/>
    <w:rsid w:val="002F1BAD"/>
    <w:rsid w:val="002F2D64"/>
    <w:rsid w:val="002F3654"/>
    <w:rsid w:val="002F3E0C"/>
    <w:rsid w:val="002F4591"/>
    <w:rsid w:val="002F507F"/>
    <w:rsid w:val="002F52A4"/>
    <w:rsid w:val="002F55B4"/>
    <w:rsid w:val="002F5C22"/>
    <w:rsid w:val="002F7326"/>
    <w:rsid w:val="00300930"/>
    <w:rsid w:val="00301692"/>
    <w:rsid w:val="0030195C"/>
    <w:rsid w:val="003019B5"/>
    <w:rsid w:val="00302479"/>
    <w:rsid w:val="00307746"/>
    <w:rsid w:val="003103ED"/>
    <w:rsid w:val="00310FE6"/>
    <w:rsid w:val="00314F03"/>
    <w:rsid w:val="00316757"/>
    <w:rsid w:val="0032064D"/>
    <w:rsid w:val="00320935"/>
    <w:rsid w:val="00320BD2"/>
    <w:rsid w:val="003246CB"/>
    <w:rsid w:val="00324C13"/>
    <w:rsid w:val="00325040"/>
    <w:rsid w:val="00325BEF"/>
    <w:rsid w:val="003278E0"/>
    <w:rsid w:val="00330933"/>
    <w:rsid w:val="00332D16"/>
    <w:rsid w:val="00336929"/>
    <w:rsid w:val="00340D12"/>
    <w:rsid w:val="003417A0"/>
    <w:rsid w:val="00343654"/>
    <w:rsid w:val="003446F7"/>
    <w:rsid w:val="00344E61"/>
    <w:rsid w:val="003455DA"/>
    <w:rsid w:val="00346703"/>
    <w:rsid w:val="00347650"/>
    <w:rsid w:val="00351CAA"/>
    <w:rsid w:val="003521DB"/>
    <w:rsid w:val="00352809"/>
    <w:rsid w:val="00353825"/>
    <w:rsid w:val="00354BDC"/>
    <w:rsid w:val="00356C9D"/>
    <w:rsid w:val="0035728D"/>
    <w:rsid w:val="00360BE6"/>
    <w:rsid w:val="00362362"/>
    <w:rsid w:val="00366102"/>
    <w:rsid w:val="003662DE"/>
    <w:rsid w:val="00367067"/>
    <w:rsid w:val="00367B40"/>
    <w:rsid w:val="00371BCA"/>
    <w:rsid w:val="003733B9"/>
    <w:rsid w:val="003746CF"/>
    <w:rsid w:val="00374B0A"/>
    <w:rsid w:val="00380A1A"/>
    <w:rsid w:val="00382195"/>
    <w:rsid w:val="00382C03"/>
    <w:rsid w:val="003831FA"/>
    <w:rsid w:val="00383E19"/>
    <w:rsid w:val="00383FDA"/>
    <w:rsid w:val="003848AC"/>
    <w:rsid w:val="00386FED"/>
    <w:rsid w:val="003870E6"/>
    <w:rsid w:val="00390D1B"/>
    <w:rsid w:val="00391B6F"/>
    <w:rsid w:val="00392D0D"/>
    <w:rsid w:val="00393AE0"/>
    <w:rsid w:val="00395983"/>
    <w:rsid w:val="00395F8F"/>
    <w:rsid w:val="003A0761"/>
    <w:rsid w:val="003A1FC9"/>
    <w:rsid w:val="003A22C9"/>
    <w:rsid w:val="003A31EE"/>
    <w:rsid w:val="003A34FA"/>
    <w:rsid w:val="003A3D8F"/>
    <w:rsid w:val="003A5ACA"/>
    <w:rsid w:val="003A74F5"/>
    <w:rsid w:val="003B10C0"/>
    <w:rsid w:val="003B47B0"/>
    <w:rsid w:val="003B5635"/>
    <w:rsid w:val="003B5862"/>
    <w:rsid w:val="003B74CC"/>
    <w:rsid w:val="003C00D2"/>
    <w:rsid w:val="003C0631"/>
    <w:rsid w:val="003C07CA"/>
    <w:rsid w:val="003C2E50"/>
    <w:rsid w:val="003C4E6A"/>
    <w:rsid w:val="003C697A"/>
    <w:rsid w:val="003D1351"/>
    <w:rsid w:val="003D19F2"/>
    <w:rsid w:val="003D31D3"/>
    <w:rsid w:val="003D3B4C"/>
    <w:rsid w:val="003D3F2A"/>
    <w:rsid w:val="003D64F0"/>
    <w:rsid w:val="003D78D2"/>
    <w:rsid w:val="003D7E6E"/>
    <w:rsid w:val="003E027C"/>
    <w:rsid w:val="003E27CF"/>
    <w:rsid w:val="003E31BE"/>
    <w:rsid w:val="003E35E1"/>
    <w:rsid w:val="003E39B1"/>
    <w:rsid w:val="003E5C96"/>
    <w:rsid w:val="003E6869"/>
    <w:rsid w:val="003F102E"/>
    <w:rsid w:val="003F16D7"/>
    <w:rsid w:val="003F1C80"/>
    <w:rsid w:val="003F1CF7"/>
    <w:rsid w:val="003F2CFB"/>
    <w:rsid w:val="003F5B29"/>
    <w:rsid w:val="003F5D80"/>
    <w:rsid w:val="00400848"/>
    <w:rsid w:val="004012EF"/>
    <w:rsid w:val="00401459"/>
    <w:rsid w:val="0040193E"/>
    <w:rsid w:val="00404422"/>
    <w:rsid w:val="00407A26"/>
    <w:rsid w:val="004139E7"/>
    <w:rsid w:val="00415CAF"/>
    <w:rsid w:val="00423019"/>
    <w:rsid w:val="00424930"/>
    <w:rsid w:val="004273D5"/>
    <w:rsid w:val="00430CC1"/>
    <w:rsid w:val="00430F04"/>
    <w:rsid w:val="00432DEA"/>
    <w:rsid w:val="00432E92"/>
    <w:rsid w:val="00433141"/>
    <w:rsid w:val="00435A18"/>
    <w:rsid w:val="00437024"/>
    <w:rsid w:val="00443974"/>
    <w:rsid w:val="00444B72"/>
    <w:rsid w:val="00445100"/>
    <w:rsid w:val="00445F8E"/>
    <w:rsid w:val="0044616E"/>
    <w:rsid w:val="004478C9"/>
    <w:rsid w:val="00447E26"/>
    <w:rsid w:val="0045075E"/>
    <w:rsid w:val="00456779"/>
    <w:rsid w:val="004568F0"/>
    <w:rsid w:val="00456D46"/>
    <w:rsid w:val="00456FB0"/>
    <w:rsid w:val="004604AB"/>
    <w:rsid w:val="00461870"/>
    <w:rsid w:val="00465B19"/>
    <w:rsid w:val="00465CF0"/>
    <w:rsid w:val="0047075A"/>
    <w:rsid w:val="004716A7"/>
    <w:rsid w:val="0047278F"/>
    <w:rsid w:val="004728E0"/>
    <w:rsid w:val="004756C9"/>
    <w:rsid w:val="00476D1F"/>
    <w:rsid w:val="004770B5"/>
    <w:rsid w:val="00480FF9"/>
    <w:rsid w:val="00482859"/>
    <w:rsid w:val="00482AA4"/>
    <w:rsid w:val="00482D37"/>
    <w:rsid w:val="004835A5"/>
    <w:rsid w:val="00484268"/>
    <w:rsid w:val="00486776"/>
    <w:rsid w:val="0048745A"/>
    <w:rsid w:val="0048789C"/>
    <w:rsid w:val="00494406"/>
    <w:rsid w:val="00494C09"/>
    <w:rsid w:val="00495AF6"/>
    <w:rsid w:val="00496ABA"/>
    <w:rsid w:val="0049710E"/>
    <w:rsid w:val="004A1B2A"/>
    <w:rsid w:val="004A267B"/>
    <w:rsid w:val="004A4F6A"/>
    <w:rsid w:val="004A5912"/>
    <w:rsid w:val="004A60EC"/>
    <w:rsid w:val="004A635C"/>
    <w:rsid w:val="004A6B18"/>
    <w:rsid w:val="004A6ECD"/>
    <w:rsid w:val="004A713B"/>
    <w:rsid w:val="004A717E"/>
    <w:rsid w:val="004B2C1B"/>
    <w:rsid w:val="004C41B0"/>
    <w:rsid w:val="004C59FE"/>
    <w:rsid w:val="004C6955"/>
    <w:rsid w:val="004C6C5F"/>
    <w:rsid w:val="004C7140"/>
    <w:rsid w:val="004C737B"/>
    <w:rsid w:val="004D114B"/>
    <w:rsid w:val="004D27E7"/>
    <w:rsid w:val="004D2FA3"/>
    <w:rsid w:val="004D35D2"/>
    <w:rsid w:val="004D3821"/>
    <w:rsid w:val="004D4419"/>
    <w:rsid w:val="004D4499"/>
    <w:rsid w:val="004D5B76"/>
    <w:rsid w:val="004D6DAE"/>
    <w:rsid w:val="004E135B"/>
    <w:rsid w:val="004E18A7"/>
    <w:rsid w:val="004E2239"/>
    <w:rsid w:val="004E227D"/>
    <w:rsid w:val="004E29D3"/>
    <w:rsid w:val="004E3268"/>
    <w:rsid w:val="004E371D"/>
    <w:rsid w:val="004E3C6B"/>
    <w:rsid w:val="004E4274"/>
    <w:rsid w:val="004E5C7D"/>
    <w:rsid w:val="004E5DA6"/>
    <w:rsid w:val="004F0BA0"/>
    <w:rsid w:val="004F4B36"/>
    <w:rsid w:val="004F6510"/>
    <w:rsid w:val="0050065F"/>
    <w:rsid w:val="00502AD6"/>
    <w:rsid w:val="00505548"/>
    <w:rsid w:val="00510CFF"/>
    <w:rsid w:val="00511218"/>
    <w:rsid w:val="00511DFF"/>
    <w:rsid w:val="005152FE"/>
    <w:rsid w:val="005178AA"/>
    <w:rsid w:val="00517F33"/>
    <w:rsid w:val="005208FB"/>
    <w:rsid w:val="00521A48"/>
    <w:rsid w:val="00521C8F"/>
    <w:rsid w:val="00522AF3"/>
    <w:rsid w:val="0052417C"/>
    <w:rsid w:val="0052464D"/>
    <w:rsid w:val="00525471"/>
    <w:rsid w:val="0052584A"/>
    <w:rsid w:val="00525D72"/>
    <w:rsid w:val="005263FF"/>
    <w:rsid w:val="00526517"/>
    <w:rsid w:val="005315DF"/>
    <w:rsid w:val="00532A49"/>
    <w:rsid w:val="00532AA8"/>
    <w:rsid w:val="00533841"/>
    <w:rsid w:val="00535693"/>
    <w:rsid w:val="00536FEB"/>
    <w:rsid w:val="00537E7B"/>
    <w:rsid w:val="0054155E"/>
    <w:rsid w:val="00542990"/>
    <w:rsid w:val="005434F4"/>
    <w:rsid w:val="005448A5"/>
    <w:rsid w:val="005449DA"/>
    <w:rsid w:val="005454AA"/>
    <w:rsid w:val="005468D9"/>
    <w:rsid w:val="00546A29"/>
    <w:rsid w:val="00546F7F"/>
    <w:rsid w:val="005509E0"/>
    <w:rsid w:val="005523EE"/>
    <w:rsid w:val="00554716"/>
    <w:rsid w:val="00556FCE"/>
    <w:rsid w:val="005604A9"/>
    <w:rsid w:val="0056128C"/>
    <w:rsid w:val="0056199C"/>
    <w:rsid w:val="00561C76"/>
    <w:rsid w:val="005624E5"/>
    <w:rsid w:val="00563390"/>
    <w:rsid w:val="005636D1"/>
    <w:rsid w:val="00563E4E"/>
    <w:rsid w:val="0056437C"/>
    <w:rsid w:val="0056452A"/>
    <w:rsid w:val="0056477E"/>
    <w:rsid w:val="00565F5C"/>
    <w:rsid w:val="005675F5"/>
    <w:rsid w:val="00567622"/>
    <w:rsid w:val="00567FCA"/>
    <w:rsid w:val="005709D6"/>
    <w:rsid w:val="00573457"/>
    <w:rsid w:val="00573BDF"/>
    <w:rsid w:val="00573E50"/>
    <w:rsid w:val="005749D3"/>
    <w:rsid w:val="005764FF"/>
    <w:rsid w:val="00577E2D"/>
    <w:rsid w:val="005801A9"/>
    <w:rsid w:val="00584D3F"/>
    <w:rsid w:val="00585272"/>
    <w:rsid w:val="00586F6C"/>
    <w:rsid w:val="005879F7"/>
    <w:rsid w:val="00590374"/>
    <w:rsid w:val="00590A5B"/>
    <w:rsid w:val="00590CB0"/>
    <w:rsid w:val="0059127D"/>
    <w:rsid w:val="00592230"/>
    <w:rsid w:val="00595729"/>
    <w:rsid w:val="005959EA"/>
    <w:rsid w:val="005963DC"/>
    <w:rsid w:val="005A04CA"/>
    <w:rsid w:val="005A083F"/>
    <w:rsid w:val="005A0B7B"/>
    <w:rsid w:val="005A24DA"/>
    <w:rsid w:val="005A448D"/>
    <w:rsid w:val="005A6585"/>
    <w:rsid w:val="005A7A23"/>
    <w:rsid w:val="005B1320"/>
    <w:rsid w:val="005B5CD8"/>
    <w:rsid w:val="005B5E62"/>
    <w:rsid w:val="005C38BD"/>
    <w:rsid w:val="005C5E59"/>
    <w:rsid w:val="005C60C6"/>
    <w:rsid w:val="005C64CB"/>
    <w:rsid w:val="005D1813"/>
    <w:rsid w:val="005D1C80"/>
    <w:rsid w:val="005D2315"/>
    <w:rsid w:val="005D339A"/>
    <w:rsid w:val="005D390A"/>
    <w:rsid w:val="005D54B8"/>
    <w:rsid w:val="005D7912"/>
    <w:rsid w:val="005E1B6F"/>
    <w:rsid w:val="005E2E3E"/>
    <w:rsid w:val="005E4C12"/>
    <w:rsid w:val="005F0D0C"/>
    <w:rsid w:val="005F1903"/>
    <w:rsid w:val="005F284C"/>
    <w:rsid w:val="005F3348"/>
    <w:rsid w:val="005F48D0"/>
    <w:rsid w:val="005F5D89"/>
    <w:rsid w:val="005F6C16"/>
    <w:rsid w:val="0060032F"/>
    <w:rsid w:val="00601A35"/>
    <w:rsid w:val="006024D3"/>
    <w:rsid w:val="006039B4"/>
    <w:rsid w:val="00603AD6"/>
    <w:rsid w:val="00604EC3"/>
    <w:rsid w:val="00605C65"/>
    <w:rsid w:val="00607683"/>
    <w:rsid w:val="00613498"/>
    <w:rsid w:val="00614520"/>
    <w:rsid w:val="00615876"/>
    <w:rsid w:val="00617D36"/>
    <w:rsid w:val="0062022B"/>
    <w:rsid w:val="00620BC9"/>
    <w:rsid w:val="00621CD2"/>
    <w:rsid w:val="00625A61"/>
    <w:rsid w:val="00627912"/>
    <w:rsid w:val="00631A15"/>
    <w:rsid w:val="00631D7A"/>
    <w:rsid w:val="00632C50"/>
    <w:rsid w:val="00633188"/>
    <w:rsid w:val="00634ED0"/>
    <w:rsid w:val="00635E1F"/>
    <w:rsid w:val="0063773C"/>
    <w:rsid w:val="00640E4E"/>
    <w:rsid w:val="006437A8"/>
    <w:rsid w:val="006466F9"/>
    <w:rsid w:val="00647CF2"/>
    <w:rsid w:val="00650408"/>
    <w:rsid w:val="00650E79"/>
    <w:rsid w:val="0065105D"/>
    <w:rsid w:val="00651AB7"/>
    <w:rsid w:val="00651E65"/>
    <w:rsid w:val="00653030"/>
    <w:rsid w:val="0065421E"/>
    <w:rsid w:val="00654B7D"/>
    <w:rsid w:val="0065760C"/>
    <w:rsid w:val="00657A5D"/>
    <w:rsid w:val="0066089D"/>
    <w:rsid w:val="00662439"/>
    <w:rsid w:val="00663FC6"/>
    <w:rsid w:val="006656A5"/>
    <w:rsid w:val="00666689"/>
    <w:rsid w:val="00666EDB"/>
    <w:rsid w:val="00666FF6"/>
    <w:rsid w:val="0067210C"/>
    <w:rsid w:val="0067579F"/>
    <w:rsid w:val="006765A1"/>
    <w:rsid w:val="00677186"/>
    <w:rsid w:val="0068284B"/>
    <w:rsid w:val="006829E4"/>
    <w:rsid w:val="00683CA1"/>
    <w:rsid w:val="00685F1D"/>
    <w:rsid w:val="00687371"/>
    <w:rsid w:val="006903CE"/>
    <w:rsid w:val="00692988"/>
    <w:rsid w:val="00693D86"/>
    <w:rsid w:val="006940EB"/>
    <w:rsid w:val="006A1F8E"/>
    <w:rsid w:val="006A3C23"/>
    <w:rsid w:val="006A434B"/>
    <w:rsid w:val="006A6A51"/>
    <w:rsid w:val="006A6E5B"/>
    <w:rsid w:val="006B0E80"/>
    <w:rsid w:val="006B53EA"/>
    <w:rsid w:val="006C15B0"/>
    <w:rsid w:val="006C1B6C"/>
    <w:rsid w:val="006C2CF2"/>
    <w:rsid w:val="006C5704"/>
    <w:rsid w:val="006C6C1D"/>
    <w:rsid w:val="006C7F45"/>
    <w:rsid w:val="006D0B96"/>
    <w:rsid w:val="006D1C77"/>
    <w:rsid w:val="006D2894"/>
    <w:rsid w:val="006D2941"/>
    <w:rsid w:val="006D33FA"/>
    <w:rsid w:val="006D43D9"/>
    <w:rsid w:val="006D5D65"/>
    <w:rsid w:val="006D61E4"/>
    <w:rsid w:val="006E1AC4"/>
    <w:rsid w:val="006E2830"/>
    <w:rsid w:val="006E2AA4"/>
    <w:rsid w:val="006E6CAB"/>
    <w:rsid w:val="0070050D"/>
    <w:rsid w:val="00701035"/>
    <w:rsid w:val="007013CB"/>
    <w:rsid w:val="00701903"/>
    <w:rsid w:val="007019EF"/>
    <w:rsid w:val="007027C3"/>
    <w:rsid w:val="007039BF"/>
    <w:rsid w:val="00703EAF"/>
    <w:rsid w:val="007055BA"/>
    <w:rsid w:val="00707472"/>
    <w:rsid w:val="00707911"/>
    <w:rsid w:val="00707AD7"/>
    <w:rsid w:val="0071081C"/>
    <w:rsid w:val="007122DA"/>
    <w:rsid w:val="00712593"/>
    <w:rsid w:val="007136DC"/>
    <w:rsid w:val="00713856"/>
    <w:rsid w:val="007147B4"/>
    <w:rsid w:val="00717CA5"/>
    <w:rsid w:val="00721DF2"/>
    <w:rsid w:val="007222BB"/>
    <w:rsid w:val="007228CA"/>
    <w:rsid w:val="00722AA4"/>
    <w:rsid w:val="00723F0B"/>
    <w:rsid w:val="00723FC6"/>
    <w:rsid w:val="00724595"/>
    <w:rsid w:val="007247E9"/>
    <w:rsid w:val="00724C14"/>
    <w:rsid w:val="00730418"/>
    <w:rsid w:val="007313FB"/>
    <w:rsid w:val="00731BBA"/>
    <w:rsid w:val="00735DB0"/>
    <w:rsid w:val="007360B7"/>
    <w:rsid w:val="00736B41"/>
    <w:rsid w:val="00736FCC"/>
    <w:rsid w:val="00737920"/>
    <w:rsid w:val="007413F5"/>
    <w:rsid w:val="0074353E"/>
    <w:rsid w:val="0074425D"/>
    <w:rsid w:val="007448A5"/>
    <w:rsid w:val="007457EE"/>
    <w:rsid w:val="0075072C"/>
    <w:rsid w:val="00750CF7"/>
    <w:rsid w:val="00750F1D"/>
    <w:rsid w:val="007542ED"/>
    <w:rsid w:val="00754E24"/>
    <w:rsid w:val="00762F45"/>
    <w:rsid w:val="00763FAA"/>
    <w:rsid w:val="007670E6"/>
    <w:rsid w:val="00772F10"/>
    <w:rsid w:val="00772F25"/>
    <w:rsid w:val="00774CCD"/>
    <w:rsid w:val="007768E9"/>
    <w:rsid w:val="00780B0D"/>
    <w:rsid w:val="007811A7"/>
    <w:rsid w:val="00781222"/>
    <w:rsid w:val="00781D7C"/>
    <w:rsid w:val="00781E8F"/>
    <w:rsid w:val="007839AA"/>
    <w:rsid w:val="00784EC9"/>
    <w:rsid w:val="007862C1"/>
    <w:rsid w:val="007863C9"/>
    <w:rsid w:val="00787CBF"/>
    <w:rsid w:val="00787D40"/>
    <w:rsid w:val="00791F2B"/>
    <w:rsid w:val="00793DA9"/>
    <w:rsid w:val="007940F4"/>
    <w:rsid w:val="0079475B"/>
    <w:rsid w:val="00795500"/>
    <w:rsid w:val="007958EC"/>
    <w:rsid w:val="00795F3C"/>
    <w:rsid w:val="0079646F"/>
    <w:rsid w:val="007A0A4A"/>
    <w:rsid w:val="007A17B2"/>
    <w:rsid w:val="007A3257"/>
    <w:rsid w:val="007A4CBD"/>
    <w:rsid w:val="007A5B98"/>
    <w:rsid w:val="007A7D54"/>
    <w:rsid w:val="007B0380"/>
    <w:rsid w:val="007B13F2"/>
    <w:rsid w:val="007B2A9A"/>
    <w:rsid w:val="007B3456"/>
    <w:rsid w:val="007B3964"/>
    <w:rsid w:val="007B4D52"/>
    <w:rsid w:val="007B5B03"/>
    <w:rsid w:val="007B6B03"/>
    <w:rsid w:val="007B6C23"/>
    <w:rsid w:val="007C33F4"/>
    <w:rsid w:val="007C498A"/>
    <w:rsid w:val="007D1418"/>
    <w:rsid w:val="007D1B3A"/>
    <w:rsid w:val="007D282E"/>
    <w:rsid w:val="007D2E7B"/>
    <w:rsid w:val="007D438D"/>
    <w:rsid w:val="007D4A84"/>
    <w:rsid w:val="007D524E"/>
    <w:rsid w:val="007D56F4"/>
    <w:rsid w:val="007D5A9B"/>
    <w:rsid w:val="007D6002"/>
    <w:rsid w:val="007D60C2"/>
    <w:rsid w:val="007D6664"/>
    <w:rsid w:val="007D6EF6"/>
    <w:rsid w:val="007D70FE"/>
    <w:rsid w:val="007D7238"/>
    <w:rsid w:val="007E24DA"/>
    <w:rsid w:val="007E2982"/>
    <w:rsid w:val="007E47DF"/>
    <w:rsid w:val="007E4E3F"/>
    <w:rsid w:val="007E713B"/>
    <w:rsid w:val="007F0FA4"/>
    <w:rsid w:val="007F15BE"/>
    <w:rsid w:val="007F175F"/>
    <w:rsid w:val="007F4893"/>
    <w:rsid w:val="007F52E0"/>
    <w:rsid w:val="007F5924"/>
    <w:rsid w:val="007F61FE"/>
    <w:rsid w:val="007F6869"/>
    <w:rsid w:val="00800183"/>
    <w:rsid w:val="00800B79"/>
    <w:rsid w:val="00801B8A"/>
    <w:rsid w:val="00802DBE"/>
    <w:rsid w:val="008053E9"/>
    <w:rsid w:val="0080608F"/>
    <w:rsid w:val="00807224"/>
    <w:rsid w:val="0081059D"/>
    <w:rsid w:val="00810DC7"/>
    <w:rsid w:val="00811237"/>
    <w:rsid w:val="0081223F"/>
    <w:rsid w:val="008139C6"/>
    <w:rsid w:val="00820032"/>
    <w:rsid w:val="008214EF"/>
    <w:rsid w:val="0082159B"/>
    <w:rsid w:val="00821DD8"/>
    <w:rsid w:val="00822425"/>
    <w:rsid w:val="00822C83"/>
    <w:rsid w:val="00823B80"/>
    <w:rsid w:val="0082443B"/>
    <w:rsid w:val="00824515"/>
    <w:rsid w:val="0082693D"/>
    <w:rsid w:val="008277D0"/>
    <w:rsid w:val="00833A91"/>
    <w:rsid w:val="00834A15"/>
    <w:rsid w:val="00834AE0"/>
    <w:rsid w:val="00835C1D"/>
    <w:rsid w:val="00842639"/>
    <w:rsid w:val="008439FA"/>
    <w:rsid w:val="008474E1"/>
    <w:rsid w:val="00847599"/>
    <w:rsid w:val="0085124B"/>
    <w:rsid w:val="00852C99"/>
    <w:rsid w:val="00852E77"/>
    <w:rsid w:val="00854D32"/>
    <w:rsid w:val="008614D1"/>
    <w:rsid w:val="00861EA7"/>
    <w:rsid w:val="00870588"/>
    <w:rsid w:val="00870710"/>
    <w:rsid w:val="00874C59"/>
    <w:rsid w:val="008762A6"/>
    <w:rsid w:val="0087665E"/>
    <w:rsid w:val="00876C10"/>
    <w:rsid w:val="008820F6"/>
    <w:rsid w:val="00882302"/>
    <w:rsid w:val="00882611"/>
    <w:rsid w:val="00883341"/>
    <w:rsid w:val="00883D5B"/>
    <w:rsid w:val="00884BF1"/>
    <w:rsid w:val="00886DB1"/>
    <w:rsid w:val="00890CA2"/>
    <w:rsid w:val="00890F8E"/>
    <w:rsid w:val="00892F7A"/>
    <w:rsid w:val="0089518F"/>
    <w:rsid w:val="008A009A"/>
    <w:rsid w:val="008A02E9"/>
    <w:rsid w:val="008A1B23"/>
    <w:rsid w:val="008A358B"/>
    <w:rsid w:val="008A3A1D"/>
    <w:rsid w:val="008A3D96"/>
    <w:rsid w:val="008A69F8"/>
    <w:rsid w:val="008B0219"/>
    <w:rsid w:val="008B03AE"/>
    <w:rsid w:val="008B0A91"/>
    <w:rsid w:val="008B0A95"/>
    <w:rsid w:val="008B1003"/>
    <w:rsid w:val="008B19F5"/>
    <w:rsid w:val="008B24E1"/>
    <w:rsid w:val="008B3CBA"/>
    <w:rsid w:val="008B44A4"/>
    <w:rsid w:val="008B4AF8"/>
    <w:rsid w:val="008B61B0"/>
    <w:rsid w:val="008B76FC"/>
    <w:rsid w:val="008B7B2E"/>
    <w:rsid w:val="008B7BA4"/>
    <w:rsid w:val="008B7F29"/>
    <w:rsid w:val="008C01B4"/>
    <w:rsid w:val="008C1281"/>
    <w:rsid w:val="008C143A"/>
    <w:rsid w:val="008C4F4A"/>
    <w:rsid w:val="008C7BFA"/>
    <w:rsid w:val="008D4176"/>
    <w:rsid w:val="008D5E28"/>
    <w:rsid w:val="008D7219"/>
    <w:rsid w:val="008E0AD8"/>
    <w:rsid w:val="008E1D19"/>
    <w:rsid w:val="008E1F69"/>
    <w:rsid w:val="008E296C"/>
    <w:rsid w:val="008E5808"/>
    <w:rsid w:val="008E6140"/>
    <w:rsid w:val="008E72CF"/>
    <w:rsid w:val="008F0A9A"/>
    <w:rsid w:val="008F2F13"/>
    <w:rsid w:val="008F359F"/>
    <w:rsid w:val="008F40B7"/>
    <w:rsid w:val="008F7C6D"/>
    <w:rsid w:val="0090020A"/>
    <w:rsid w:val="009002C1"/>
    <w:rsid w:val="00900B0F"/>
    <w:rsid w:val="009013A2"/>
    <w:rsid w:val="0090142B"/>
    <w:rsid w:val="00901D71"/>
    <w:rsid w:val="00905D0E"/>
    <w:rsid w:val="00905DED"/>
    <w:rsid w:val="00906039"/>
    <w:rsid w:val="009135B7"/>
    <w:rsid w:val="009136CF"/>
    <w:rsid w:val="00913C76"/>
    <w:rsid w:val="009157C1"/>
    <w:rsid w:val="00920382"/>
    <w:rsid w:val="0092096B"/>
    <w:rsid w:val="009219E1"/>
    <w:rsid w:val="009219E4"/>
    <w:rsid w:val="00923EF8"/>
    <w:rsid w:val="00932CDF"/>
    <w:rsid w:val="00933D13"/>
    <w:rsid w:val="00937549"/>
    <w:rsid w:val="00940CBC"/>
    <w:rsid w:val="00940FE7"/>
    <w:rsid w:val="00944507"/>
    <w:rsid w:val="00945D09"/>
    <w:rsid w:val="00946135"/>
    <w:rsid w:val="009531F3"/>
    <w:rsid w:val="00953746"/>
    <w:rsid w:val="00954088"/>
    <w:rsid w:val="00955CB1"/>
    <w:rsid w:val="00956911"/>
    <w:rsid w:val="009569F7"/>
    <w:rsid w:val="00957E08"/>
    <w:rsid w:val="00957FFD"/>
    <w:rsid w:val="00963BA1"/>
    <w:rsid w:val="00964D40"/>
    <w:rsid w:val="00965D2B"/>
    <w:rsid w:val="00966404"/>
    <w:rsid w:val="009672E7"/>
    <w:rsid w:val="00970CFC"/>
    <w:rsid w:val="0097103C"/>
    <w:rsid w:val="00971466"/>
    <w:rsid w:val="0097161B"/>
    <w:rsid w:val="00971DA4"/>
    <w:rsid w:val="0097312F"/>
    <w:rsid w:val="0097387C"/>
    <w:rsid w:val="00976398"/>
    <w:rsid w:val="00976F78"/>
    <w:rsid w:val="00977137"/>
    <w:rsid w:val="00977D6E"/>
    <w:rsid w:val="009803CC"/>
    <w:rsid w:val="00983C74"/>
    <w:rsid w:val="00983D80"/>
    <w:rsid w:val="00985090"/>
    <w:rsid w:val="0098717C"/>
    <w:rsid w:val="00987D58"/>
    <w:rsid w:val="00992C64"/>
    <w:rsid w:val="00993975"/>
    <w:rsid w:val="00993CD2"/>
    <w:rsid w:val="00995905"/>
    <w:rsid w:val="0099597E"/>
    <w:rsid w:val="009959C1"/>
    <w:rsid w:val="009967BB"/>
    <w:rsid w:val="009A0982"/>
    <w:rsid w:val="009A2A8C"/>
    <w:rsid w:val="009A4CA8"/>
    <w:rsid w:val="009A5565"/>
    <w:rsid w:val="009A64A7"/>
    <w:rsid w:val="009A767F"/>
    <w:rsid w:val="009B1195"/>
    <w:rsid w:val="009B26AB"/>
    <w:rsid w:val="009B2A94"/>
    <w:rsid w:val="009B61BA"/>
    <w:rsid w:val="009B6E5E"/>
    <w:rsid w:val="009B7B20"/>
    <w:rsid w:val="009C2BAC"/>
    <w:rsid w:val="009C3312"/>
    <w:rsid w:val="009C3660"/>
    <w:rsid w:val="009C5C4D"/>
    <w:rsid w:val="009C5EC2"/>
    <w:rsid w:val="009C5F74"/>
    <w:rsid w:val="009C7119"/>
    <w:rsid w:val="009C7B5D"/>
    <w:rsid w:val="009D0412"/>
    <w:rsid w:val="009D0C91"/>
    <w:rsid w:val="009D303C"/>
    <w:rsid w:val="009D3A75"/>
    <w:rsid w:val="009D5247"/>
    <w:rsid w:val="009E1AAE"/>
    <w:rsid w:val="009E24B1"/>
    <w:rsid w:val="009E61B5"/>
    <w:rsid w:val="009F1308"/>
    <w:rsid w:val="009F22C8"/>
    <w:rsid w:val="009F6B21"/>
    <w:rsid w:val="00A01ED7"/>
    <w:rsid w:val="00A01FA8"/>
    <w:rsid w:val="00A073DF"/>
    <w:rsid w:val="00A07497"/>
    <w:rsid w:val="00A07F02"/>
    <w:rsid w:val="00A111FD"/>
    <w:rsid w:val="00A11707"/>
    <w:rsid w:val="00A122BE"/>
    <w:rsid w:val="00A13DB5"/>
    <w:rsid w:val="00A1412E"/>
    <w:rsid w:val="00A21E09"/>
    <w:rsid w:val="00A21E29"/>
    <w:rsid w:val="00A21F6B"/>
    <w:rsid w:val="00A22D7C"/>
    <w:rsid w:val="00A23420"/>
    <w:rsid w:val="00A2687A"/>
    <w:rsid w:val="00A26F3F"/>
    <w:rsid w:val="00A300A3"/>
    <w:rsid w:val="00A30139"/>
    <w:rsid w:val="00A31005"/>
    <w:rsid w:val="00A31EDD"/>
    <w:rsid w:val="00A32688"/>
    <w:rsid w:val="00A32976"/>
    <w:rsid w:val="00A32D6A"/>
    <w:rsid w:val="00A33526"/>
    <w:rsid w:val="00A339A9"/>
    <w:rsid w:val="00A3514B"/>
    <w:rsid w:val="00A35C43"/>
    <w:rsid w:val="00A361FE"/>
    <w:rsid w:val="00A3685C"/>
    <w:rsid w:val="00A36D5E"/>
    <w:rsid w:val="00A41632"/>
    <w:rsid w:val="00A424B3"/>
    <w:rsid w:val="00A43C92"/>
    <w:rsid w:val="00A453B8"/>
    <w:rsid w:val="00A4590E"/>
    <w:rsid w:val="00A4799D"/>
    <w:rsid w:val="00A52516"/>
    <w:rsid w:val="00A526DF"/>
    <w:rsid w:val="00A53922"/>
    <w:rsid w:val="00A56457"/>
    <w:rsid w:val="00A56946"/>
    <w:rsid w:val="00A56A1D"/>
    <w:rsid w:val="00A57C71"/>
    <w:rsid w:val="00A57D5F"/>
    <w:rsid w:val="00A60AB3"/>
    <w:rsid w:val="00A61AE3"/>
    <w:rsid w:val="00A62F09"/>
    <w:rsid w:val="00A63683"/>
    <w:rsid w:val="00A6476A"/>
    <w:rsid w:val="00A64C85"/>
    <w:rsid w:val="00A657D5"/>
    <w:rsid w:val="00A66327"/>
    <w:rsid w:val="00A701F8"/>
    <w:rsid w:val="00A7065F"/>
    <w:rsid w:val="00A708D8"/>
    <w:rsid w:val="00A71EBB"/>
    <w:rsid w:val="00A73518"/>
    <w:rsid w:val="00A740DB"/>
    <w:rsid w:val="00A755B0"/>
    <w:rsid w:val="00A7645A"/>
    <w:rsid w:val="00A77B94"/>
    <w:rsid w:val="00A77D79"/>
    <w:rsid w:val="00A83498"/>
    <w:rsid w:val="00A83E6E"/>
    <w:rsid w:val="00A84F37"/>
    <w:rsid w:val="00A8553B"/>
    <w:rsid w:val="00A927EF"/>
    <w:rsid w:val="00A935E2"/>
    <w:rsid w:val="00A94063"/>
    <w:rsid w:val="00A9431E"/>
    <w:rsid w:val="00A94465"/>
    <w:rsid w:val="00A9458D"/>
    <w:rsid w:val="00A961C2"/>
    <w:rsid w:val="00A975C0"/>
    <w:rsid w:val="00AA1272"/>
    <w:rsid w:val="00AA3F6F"/>
    <w:rsid w:val="00AA469B"/>
    <w:rsid w:val="00AA46B9"/>
    <w:rsid w:val="00AA6C8E"/>
    <w:rsid w:val="00AA757D"/>
    <w:rsid w:val="00AB04E6"/>
    <w:rsid w:val="00AB09D5"/>
    <w:rsid w:val="00AB0B15"/>
    <w:rsid w:val="00AB60BE"/>
    <w:rsid w:val="00AB70A0"/>
    <w:rsid w:val="00AC03FD"/>
    <w:rsid w:val="00AC06F9"/>
    <w:rsid w:val="00AC123A"/>
    <w:rsid w:val="00AC1FEE"/>
    <w:rsid w:val="00AC32DA"/>
    <w:rsid w:val="00AC411C"/>
    <w:rsid w:val="00AC412B"/>
    <w:rsid w:val="00AC487C"/>
    <w:rsid w:val="00AC603E"/>
    <w:rsid w:val="00AC6BE2"/>
    <w:rsid w:val="00AC7DE3"/>
    <w:rsid w:val="00AD0D89"/>
    <w:rsid w:val="00AD3F26"/>
    <w:rsid w:val="00AD416A"/>
    <w:rsid w:val="00AD4863"/>
    <w:rsid w:val="00AD510C"/>
    <w:rsid w:val="00AD5AEF"/>
    <w:rsid w:val="00AD6074"/>
    <w:rsid w:val="00AD67E9"/>
    <w:rsid w:val="00AD7238"/>
    <w:rsid w:val="00AD7EA4"/>
    <w:rsid w:val="00AD7F14"/>
    <w:rsid w:val="00AE09C5"/>
    <w:rsid w:val="00AE1334"/>
    <w:rsid w:val="00AE2045"/>
    <w:rsid w:val="00AE250A"/>
    <w:rsid w:val="00AE36E0"/>
    <w:rsid w:val="00AE3B52"/>
    <w:rsid w:val="00AE3B56"/>
    <w:rsid w:val="00AE6023"/>
    <w:rsid w:val="00AE632D"/>
    <w:rsid w:val="00AE73BC"/>
    <w:rsid w:val="00AF18EA"/>
    <w:rsid w:val="00AF1E02"/>
    <w:rsid w:val="00AF261A"/>
    <w:rsid w:val="00AF6014"/>
    <w:rsid w:val="00AF61E0"/>
    <w:rsid w:val="00AF648B"/>
    <w:rsid w:val="00AF65C7"/>
    <w:rsid w:val="00AF6619"/>
    <w:rsid w:val="00B012A5"/>
    <w:rsid w:val="00B02516"/>
    <w:rsid w:val="00B02F2F"/>
    <w:rsid w:val="00B03EC1"/>
    <w:rsid w:val="00B07946"/>
    <w:rsid w:val="00B105B4"/>
    <w:rsid w:val="00B105D7"/>
    <w:rsid w:val="00B113D0"/>
    <w:rsid w:val="00B140D0"/>
    <w:rsid w:val="00B15801"/>
    <w:rsid w:val="00B201C3"/>
    <w:rsid w:val="00B22886"/>
    <w:rsid w:val="00B228A4"/>
    <w:rsid w:val="00B2307C"/>
    <w:rsid w:val="00B2367E"/>
    <w:rsid w:val="00B25512"/>
    <w:rsid w:val="00B25836"/>
    <w:rsid w:val="00B266DB"/>
    <w:rsid w:val="00B372B2"/>
    <w:rsid w:val="00B407B0"/>
    <w:rsid w:val="00B4166F"/>
    <w:rsid w:val="00B422C2"/>
    <w:rsid w:val="00B42491"/>
    <w:rsid w:val="00B42FEA"/>
    <w:rsid w:val="00B469E0"/>
    <w:rsid w:val="00B47BF8"/>
    <w:rsid w:val="00B47C28"/>
    <w:rsid w:val="00B50AC7"/>
    <w:rsid w:val="00B510E4"/>
    <w:rsid w:val="00B540DB"/>
    <w:rsid w:val="00B54317"/>
    <w:rsid w:val="00B55277"/>
    <w:rsid w:val="00B56D73"/>
    <w:rsid w:val="00B57AB2"/>
    <w:rsid w:val="00B60685"/>
    <w:rsid w:val="00B60BE1"/>
    <w:rsid w:val="00B60DF6"/>
    <w:rsid w:val="00B6117F"/>
    <w:rsid w:val="00B61ECF"/>
    <w:rsid w:val="00B650F6"/>
    <w:rsid w:val="00B65F15"/>
    <w:rsid w:val="00B70810"/>
    <w:rsid w:val="00B765E1"/>
    <w:rsid w:val="00B81FCE"/>
    <w:rsid w:val="00B82E9B"/>
    <w:rsid w:val="00B8463E"/>
    <w:rsid w:val="00B92B9D"/>
    <w:rsid w:val="00B96695"/>
    <w:rsid w:val="00B97A26"/>
    <w:rsid w:val="00BA2A69"/>
    <w:rsid w:val="00BA4160"/>
    <w:rsid w:val="00BB1196"/>
    <w:rsid w:val="00BB1C95"/>
    <w:rsid w:val="00BB3862"/>
    <w:rsid w:val="00BB388D"/>
    <w:rsid w:val="00BB3B6A"/>
    <w:rsid w:val="00BB536E"/>
    <w:rsid w:val="00BC27BE"/>
    <w:rsid w:val="00BC3FD3"/>
    <w:rsid w:val="00BC4347"/>
    <w:rsid w:val="00BC4EF8"/>
    <w:rsid w:val="00BC726D"/>
    <w:rsid w:val="00BD078F"/>
    <w:rsid w:val="00BD271F"/>
    <w:rsid w:val="00BD2B35"/>
    <w:rsid w:val="00BD3846"/>
    <w:rsid w:val="00BD4E6D"/>
    <w:rsid w:val="00BD7263"/>
    <w:rsid w:val="00BE11EE"/>
    <w:rsid w:val="00BE1991"/>
    <w:rsid w:val="00BE439E"/>
    <w:rsid w:val="00BE5E73"/>
    <w:rsid w:val="00BE6720"/>
    <w:rsid w:val="00BE6E17"/>
    <w:rsid w:val="00BF2B55"/>
    <w:rsid w:val="00BF38BA"/>
    <w:rsid w:val="00BF4C82"/>
    <w:rsid w:val="00BF7ABE"/>
    <w:rsid w:val="00C02F1F"/>
    <w:rsid w:val="00C043EF"/>
    <w:rsid w:val="00C04922"/>
    <w:rsid w:val="00C04E81"/>
    <w:rsid w:val="00C05A4E"/>
    <w:rsid w:val="00C11534"/>
    <w:rsid w:val="00C11C01"/>
    <w:rsid w:val="00C12126"/>
    <w:rsid w:val="00C1437B"/>
    <w:rsid w:val="00C14E30"/>
    <w:rsid w:val="00C15489"/>
    <w:rsid w:val="00C16492"/>
    <w:rsid w:val="00C24469"/>
    <w:rsid w:val="00C253FB"/>
    <w:rsid w:val="00C26252"/>
    <w:rsid w:val="00C26A35"/>
    <w:rsid w:val="00C26E14"/>
    <w:rsid w:val="00C316D4"/>
    <w:rsid w:val="00C31C19"/>
    <w:rsid w:val="00C3234A"/>
    <w:rsid w:val="00C330D0"/>
    <w:rsid w:val="00C334BC"/>
    <w:rsid w:val="00C339B6"/>
    <w:rsid w:val="00C34328"/>
    <w:rsid w:val="00C34628"/>
    <w:rsid w:val="00C3544C"/>
    <w:rsid w:val="00C37376"/>
    <w:rsid w:val="00C42E89"/>
    <w:rsid w:val="00C46038"/>
    <w:rsid w:val="00C46F6E"/>
    <w:rsid w:val="00C507F5"/>
    <w:rsid w:val="00C51147"/>
    <w:rsid w:val="00C51823"/>
    <w:rsid w:val="00C53025"/>
    <w:rsid w:val="00C532AF"/>
    <w:rsid w:val="00C53F42"/>
    <w:rsid w:val="00C54EDE"/>
    <w:rsid w:val="00C55F54"/>
    <w:rsid w:val="00C56826"/>
    <w:rsid w:val="00C56ABF"/>
    <w:rsid w:val="00C56F88"/>
    <w:rsid w:val="00C57041"/>
    <w:rsid w:val="00C601B0"/>
    <w:rsid w:val="00C6239C"/>
    <w:rsid w:val="00C6287D"/>
    <w:rsid w:val="00C64684"/>
    <w:rsid w:val="00C6550B"/>
    <w:rsid w:val="00C66B9D"/>
    <w:rsid w:val="00C73115"/>
    <w:rsid w:val="00C7408F"/>
    <w:rsid w:val="00C754A1"/>
    <w:rsid w:val="00C75514"/>
    <w:rsid w:val="00C80E38"/>
    <w:rsid w:val="00C8136A"/>
    <w:rsid w:val="00C81ED1"/>
    <w:rsid w:val="00C841F6"/>
    <w:rsid w:val="00C8420B"/>
    <w:rsid w:val="00C84741"/>
    <w:rsid w:val="00C852FF"/>
    <w:rsid w:val="00C86AE8"/>
    <w:rsid w:val="00C90A59"/>
    <w:rsid w:val="00C912A0"/>
    <w:rsid w:val="00C95F36"/>
    <w:rsid w:val="00C96991"/>
    <w:rsid w:val="00CA0DF4"/>
    <w:rsid w:val="00CA68CF"/>
    <w:rsid w:val="00CB4500"/>
    <w:rsid w:val="00CB474B"/>
    <w:rsid w:val="00CB4B5F"/>
    <w:rsid w:val="00CB65F2"/>
    <w:rsid w:val="00CB6CC1"/>
    <w:rsid w:val="00CB7464"/>
    <w:rsid w:val="00CB75E9"/>
    <w:rsid w:val="00CC4599"/>
    <w:rsid w:val="00CC46EC"/>
    <w:rsid w:val="00CC6FDB"/>
    <w:rsid w:val="00CC78D8"/>
    <w:rsid w:val="00CC7C63"/>
    <w:rsid w:val="00CD0C05"/>
    <w:rsid w:val="00CD1081"/>
    <w:rsid w:val="00CD19C3"/>
    <w:rsid w:val="00CD1D1F"/>
    <w:rsid w:val="00CD348B"/>
    <w:rsid w:val="00CD4EE1"/>
    <w:rsid w:val="00CE1E37"/>
    <w:rsid w:val="00CE1F1C"/>
    <w:rsid w:val="00CE388F"/>
    <w:rsid w:val="00CE5B55"/>
    <w:rsid w:val="00CE5C9C"/>
    <w:rsid w:val="00CF0BD2"/>
    <w:rsid w:val="00CF2B9B"/>
    <w:rsid w:val="00CF34B3"/>
    <w:rsid w:val="00CF5033"/>
    <w:rsid w:val="00CF600C"/>
    <w:rsid w:val="00CF68E4"/>
    <w:rsid w:val="00D0021D"/>
    <w:rsid w:val="00D02B8F"/>
    <w:rsid w:val="00D03016"/>
    <w:rsid w:val="00D03BB1"/>
    <w:rsid w:val="00D04149"/>
    <w:rsid w:val="00D0677B"/>
    <w:rsid w:val="00D06DDF"/>
    <w:rsid w:val="00D07FA6"/>
    <w:rsid w:val="00D15925"/>
    <w:rsid w:val="00D16077"/>
    <w:rsid w:val="00D16DDD"/>
    <w:rsid w:val="00D16F65"/>
    <w:rsid w:val="00D17C76"/>
    <w:rsid w:val="00D21DEF"/>
    <w:rsid w:val="00D23241"/>
    <w:rsid w:val="00D235F2"/>
    <w:rsid w:val="00D23D07"/>
    <w:rsid w:val="00D240D0"/>
    <w:rsid w:val="00D252C9"/>
    <w:rsid w:val="00D258BA"/>
    <w:rsid w:val="00D267A1"/>
    <w:rsid w:val="00D27090"/>
    <w:rsid w:val="00D270DE"/>
    <w:rsid w:val="00D2752C"/>
    <w:rsid w:val="00D3048A"/>
    <w:rsid w:val="00D305D6"/>
    <w:rsid w:val="00D30858"/>
    <w:rsid w:val="00D31F57"/>
    <w:rsid w:val="00D32F38"/>
    <w:rsid w:val="00D3351B"/>
    <w:rsid w:val="00D33AA0"/>
    <w:rsid w:val="00D33D6B"/>
    <w:rsid w:val="00D33FE2"/>
    <w:rsid w:val="00D3468C"/>
    <w:rsid w:val="00D35034"/>
    <w:rsid w:val="00D35317"/>
    <w:rsid w:val="00D37E84"/>
    <w:rsid w:val="00D4052E"/>
    <w:rsid w:val="00D40764"/>
    <w:rsid w:val="00D4105E"/>
    <w:rsid w:val="00D430E7"/>
    <w:rsid w:val="00D44193"/>
    <w:rsid w:val="00D45339"/>
    <w:rsid w:val="00D46131"/>
    <w:rsid w:val="00D512E3"/>
    <w:rsid w:val="00D51F92"/>
    <w:rsid w:val="00D54A9F"/>
    <w:rsid w:val="00D550B0"/>
    <w:rsid w:val="00D55393"/>
    <w:rsid w:val="00D55967"/>
    <w:rsid w:val="00D567BA"/>
    <w:rsid w:val="00D571AB"/>
    <w:rsid w:val="00D571BC"/>
    <w:rsid w:val="00D57969"/>
    <w:rsid w:val="00D618D8"/>
    <w:rsid w:val="00D6247A"/>
    <w:rsid w:val="00D626AB"/>
    <w:rsid w:val="00D64E0E"/>
    <w:rsid w:val="00D6596D"/>
    <w:rsid w:val="00D66FB8"/>
    <w:rsid w:val="00D737D6"/>
    <w:rsid w:val="00D74A4B"/>
    <w:rsid w:val="00D760A6"/>
    <w:rsid w:val="00D80DC7"/>
    <w:rsid w:val="00D83BCC"/>
    <w:rsid w:val="00D83E11"/>
    <w:rsid w:val="00D844A2"/>
    <w:rsid w:val="00D85261"/>
    <w:rsid w:val="00D85B17"/>
    <w:rsid w:val="00D86AAC"/>
    <w:rsid w:val="00D90C54"/>
    <w:rsid w:val="00D91730"/>
    <w:rsid w:val="00D9180C"/>
    <w:rsid w:val="00D91BB4"/>
    <w:rsid w:val="00D93BB2"/>
    <w:rsid w:val="00D93CC6"/>
    <w:rsid w:val="00D95052"/>
    <w:rsid w:val="00D96404"/>
    <w:rsid w:val="00D968F6"/>
    <w:rsid w:val="00DA002C"/>
    <w:rsid w:val="00DA05CC"/>
    <w:rsid w:val="00DA06E2"/>
    <w:rsid w:val="00DA25F7"/>
    <w:rsid w:val="00DA2C30"/>
    <w:rsid w:val="00DA2FE8"/>
    <w:rsid w:val="00DA7ED5"/>
    <w:rsid w:val="00DB0347"/>
    <w:rsid w:val="00DB0470"/>
    <w:rsid w:val="00DB4579"/>
    <w:rsid w:val="00DB5ED2"/>
    <w:rsid w:val="00DB7E57"/>
    <w:rsid w:val="00DC0BD8"/>
    <w:rsid w:val="00DC2BC0"/>
    <w:rsid w:val="00DC398C"/>
    <w:rsid w:val="00DD0C29"/>
    <w:rsid w:val="00DD0FE3"/>
    <w:rsid w:val="00DD2EDC"/>
    <w:rsid w:val="00DD31D7"/>
    <w:rsid w:val="00DD51E2"/>
    <w:rsid w:val="00DD5806"/>
    <w:rsid w:val="00DD5ADF"/>
    <w:rsid w:val="00DD6B91"/>
    <w:rsid w:val="00DD7020"/>
    <w:rsid w:val="00DE21F4"/>
    <w:rsid w:val="00DE2C9E"/>
    <w:rsid w:val="00DE6ECB"/>
    <w:rsid w:val="00DF00A7"/>
    <w:rsid w:val="00DF0262"/>
    <w:rsid w:val="00DF0726"/>
    <w:rsid w:val="00DF113D"/>
    <w:rsid w:val="00DF187F"/>
    <w:rsid w:val="00DF2A93"/>
    <w:rsid w:val="00DF3C38"/>
    <w:rsid w:val="00DF491E"/>
    <w:rsid w:val="00E03687"/>
    <w:rsid w:val="00E0404C"/>
    <w:rsid w:val="00E0475D"/>
    <w:rsid w:val="00E06D79"/>
    <w:rsid w:val="00E071CA"/>
    <w:rsid w:val="00E116DF"/>
    <w:rsid w:val="00E125D0"/>
    <w:rsid w:val="00E12E6D"/>
    <w:rsid w:val="00E130C0"/>
    <w:rsid w:val="00E14B1C"/>
    <w:rsid w:val="00E15186"/>
    <w:rsid w:val="00E17084"/>
    <w:rsid w:val="00E179DF"/>
    <w:rsid w:val="00E21F79"/>
    <w:rsid w:val="00E24C3F"/>
    <w:rsid w:val="00E26FC5"/>
    <w:rsid w:val="00E3222F"/>
    <w:rsid w:val="00E32EC3"/>
    <w:rsid w:val="00E336D0"/>
    <w:rsid w:val="00E3472F"/>
    <w:rsid w:val="00E35FAA"/>
    <w:rsid w:val="00E36E51"/>
    <w:rsid w:val="00E418AF"/>
    <w:rsid w:val="00E42E84"/>
    <w:rsid w:val="00E46AF8"/>
    <w:rsid w:val="00E46C7D"/>
    <w:rsid w:val="00E474AE"/>
    <w:rsid w:val="00E53B8B"/>
    <w:rsid w:val="00E53F96"/>
    <w:rsid w:val="00E54CCD"/>
    <w:rsid w:val="00E54FD9"/>
    <w:rsid w:val="00E55AC9"/>
    <w:rsid w:val="00E5624C"/>
    <w:rsid w:val="00E5642A"/>
    <w:rsid w:val="00E56F10"/>
    <w:rsid w:val="00E571AD"/>
    <w:rsid w:val="00E572BB"/>
    <w:rsid w:val="00E601BB"/>
    <w:rsid w:val="00E61D43"/>
    <w:rsid w:val="00E620E9"/>
    <w:rsid w:val="00E63E13"/>
    <w:rsid w:val="00E64700"/>
    <w:rsid w:val="00E64B6F"/>
    <w:rsid w:val="00E6516B"/>
    <w:rsid w:val="00E70D14"/>
    <w:rsid w:val="00E712EA"/>
    <w:rsid w:val="00E7300A"/>
    <w:rsid w:val="00E760B9"/>
    <w:rsid w:val="00E763DD"/>
    <w:rsid w:val="00E76577"/>
    <w:rsid w:val="00E7714D"/>
    <w:rsid w:val="00E776E1"/>
    <w:rsid w:val="00E8193F"/>
    <w:rsid w:val="00E846CE"/>
    <w:rsid w:val="00E846D8"/>
    <w:rsid w:val="00E86084"/>
    <w:rsid w:val="00E870CC"/>
    <w:rsid w:val="00E90291"/>
    <w:rsid w:val="00E9030A"/>
    <w:rsid w:val="00E91B68"/>
    <w:rsid w:val="00E93343"/>
    <w:rsid w:val="00E9336F"/>
    <w:rsid w:val="00E93EDD"/>
    <w:rsid w:val="00E94950"/>
    <w:rsid w:val="00E94AD9"/>
    <w:rsid w:val="00EA04A1"/>
    <w:rsid w:val="00EA1EE7"/>
    <w:rsid w:val="00EA1F12"/>
    <w:rsid w:val="00EA2008"/>
    <w:rsid w:val="00EA6438"/>
    <w:rsid w:val="00EA7C29"/>
    <w:rsid w:val="00EA7F15"/>
    <w:rsid w:val="00EB4B81"/>
    <w:rsid w:val="00EB5F20"/>
    <w:rsid w:val="00EC0618"/>
    <w:rsid w:val="00EC16B6"/>
    <w:rsid w:val="00EC570E"/>
    <w:rsid w:val="00EC6502"/>
    <w:rsid w:val="00EC72BB"/>
    <w:rsid w:val="00EC7442"/>
    <w:rsid w:val="00ED19D7"/>
    <w:rsid w:val="00ED28E6"/>
    <w:rsid w:val="00ED2A40"/>
    <w:rsid w:val="00ED5F13"/>
    <w:rsid w:val="00ED6CAC"/>
    <w:rsid w:val="00ED6E91"/>
    <w:rsid w:val="00ED7294"/>
    <w:rsid w:val="00EE0248"/>
    <w:rsid w:val="00EE146F"/>
    <w:rsid w:val="00EE2593"/>
    <w:rsid w:val="00EE28F9"/>
    <w:rsid w:val="00EE718D"/>
    <w:rsid w:val="00EF060F"/>
    <w:rsid w:val="00EF075D"/>
    <w:rsid w:val="00EF2340"/>
    <w:rsid w:val="00EF27CB"/>
    <w:rsid w:val="00EF55DC"/>
    <w:rsid w:val="00EF5BF6"/>
    <w:rsid w:val="00EF61CF"/>
    <w:rsid w:val="00EF65A7"/>
    <w:rsid w:val="00EF66EB"/>
    <w:rsid w:val="00F02155"/>
    <w:rsid w:val="00F02496"/>
    <w:rsid w:val="00F03042"/>
    <w:rsid w:val="00F045DD"/>
    <w:rsid w:val="00F04BBD"/>
    <w:rsid w:val="00F05938"/>
    <w:rsid w:val="00F07212"/>
    <w:rsid w:val="00F07773"/>
    <w:rsid w:val="00F156E2"/>
    <w:rsid w:val="00F16DB8"/>
    <w:rsid w:val="00F179F1"/>
    <w:rsid w:val="00F207F8"/>
    <w:rsid w:val="00F21B6C"/>
    <w:rsid w:val="00F230E4"/>
    <w:rsid w:val="00F23832"/>
    <w:rsid w:val="00F2410C"/>
    <w:rsid w:val="00F24A37"/>
    <w:rsid w:val="00F2527A"/>
    <w:rsid w:val="00F268CD"/>
    <w:rsid w:val="00F334CE"/>
    <w:rsid w:val="00F33AD1"/>
    <w:rsid w:val="00F345E6"/>
    <w:rsid w:val="00F3513A"/>
    <w:rsid w:val="00F35556"/>
    <w:rsid w:val="00F35EF0"/>
    <w:rsid w:val="00F36AD7"/>
    <w:rsid w:val="00F40917"/>
    <w:rsid w:val="00F409DC"/>
    <w:rsid w:val="00F41141"/>
    <w:rsid w:val="00F432BF"/>
    <w:rsid w:val="00F449A6"/>
    <w:rsid w:val="00F45165"/>
    <w:rsid w:val="00F4550A"/>
    <w:rsid w:val="00F464EF"/>
    <w:rsid w:val="00F47E08"/>
    <w:rsid w:val="00F51029"/>
    <w:rsid w:val="00F538C9"/>
    <w:rsid w:val="00F5566E"/>
    <w:rsid w:val="00F568BA"/>
    <w:rsid w:val="00F57654"/>
    <w:rsid w:val="00F57F1A"/>
    <w:rsid w:val="00F606C0"/>
    <w:rsid w:val="00F61897"/>
    <w:rsid w:val="00F63FA6"/>
    <w:rsid w:val="00F6507B"/>
    <w:rsid w:val="00F66DC0"/>
    <w:rsid w:val="00F670DD"/>
    <w:rsid w:val="00F70270"/>
    <w:rsid w:val="00F70B2C"/>
    <w:rsid w:val="00F712E7"/>
    <w:rsid w:val="00F73AD4"/>
    <w:rsid w:val="00F74081"/>
    <w:rsid w:val="00F7525D"/>
    <w:rsid w:val="00F76B81"/>
    <w:rsid w:val="00F77B2D"/>
    <w:rsid w:val="00F8141F"/>
    <w:rsid w:val="00F826C5"/>
    <w:rsid w:val="00F83128"/>
    <w:rsid w:val="00F8556B"/>
    <w:rsid w:val="00F86E58"/>
    <w:rsid w:val="00F90179"/>
    <w:rsid w:val="00F9198B"/>
    <w:rsid w:val="00F9709F"/>
    <w:rsid w:val="00FA0B8B"/>
    <w:rsid w:val="00FA1857"/>
    <w:rsid w:val="00FA512A"/>
    <w:rsid w:val="00FA5494"/>
    <w:rsid w:val="00FA712E"/>
    <w:rsid w:val="00FB08C2"/>
    <w:rsid w:val="00FB114C"/>
    <w:rsid w:val="00FB19A1"/>
    <w:rsid w:val="00FB2670"/>
    <w:rsid w:val="00FB2D6F"/>
    <w:rsid w:val="00FB33C3"/>
    <w:rsid w:val="00FB4953"/>
    <w:rsid w:val="00FB5063"/>
    <w:rsid w:val="00FB5C9B"/>
    <w:rsid w:val="00FB6878"/>
    <w:rsid w:val="00FC00D6"/>
    <w:rsid w:val="00FC0650"/>
    <w:rsid w:val="00FC09D9"/>
    <w:rsid w:val="00FC154A"/>
    <w:rsid w:val="00FC1871"/>
    <w:rsid w:val="00FC1A79"/>
    <w:rsid w:val="00FC3145"/>
    <w:rsid w:val="00FC469A"/>
    <w:rsid w:val="00FC470E"/>
    <w:rsid w:val="00FC5C35"/>
    <w:rsid w:val="00FC7AA9"/>
    <w:rsid w:val="00FD2ECD"/>
    <w:rsid w:val="00FD4995"/>
    <w:rsid w:val="00FD4EA9"/>
    <w:rsid w:val="00FD641B"/>
    <w:rsid w:val="00FE1F3D"/>
    <w:rsid w:val="00FE2A32"/>
    <w:rsid w:val="00FE591F"/>
    <w:rsid w:val="00FF2B1C"/>
    <w:rsid w:val="00FF39AD"/>
    <w:rsid w:val="00FF7AF5"/>
    <w:rsid w:val="013B30CD"/>
    <w:rsid w:val="016020A2"/>
    <w:rsid w:val="01656E59"/>
    <w:rsid w:val="01BF20CA"/>
    <w:rsid w:val="022C95C4"/>
    <w:rsid w:val="02574C3E"/>
    <w:rsid w:val="0258E017"/>
    <w:rsid w:val="02C5731A"/>
    <w:rsid w:val="03143D4C"/>
    <w:rsid w:val="04DBD28F"/>
    <w:rsid w:val="052DFC83"/>
    <w:rsid w:val="0532F72B"/>
    <w:rsid w:val="0539445C"/>
    <w:rsid w:val="05411AC2"/>
    <w:rsid w:val="0587D9EB"/>
    <w:rsid w:val="05D0F2C3"/>
    <w:rsid w:val="06A17CD5"/>
    <w:rsid w:val="06BC1DB4"/>
    <w:rsid w:val="07261F8F"/>
    <w:rsid w:val="077041B9"/>
    <w:rsid w:val="0783CB5C"/>
    <w:rsid w:val="07998851"/>
    <w:rsid w:val="089BD748"/>
    <w:rsid w:val="08BEE569"/>
    <w:rsid w:val="08D797D9"/>
    <w:rsid w:val="09405AFC"/>
    <w:rsid w:val="09859BC4"/>
    <w:rsid w:val="0A468313"/>
    <w:rsid w:val="0A8C2204"/>
    <w:rsid w:val="0AA3B342"/>
    <w:rsid w:val="0AF10A2B"/>
    <w:rsid w:val="0BDD5DCE"/>
    <w:rsid w:val="0C219323"/>
    <w:rsid w:val="0C26D395"/>
    <w:rsid w:val="0D29E851"/>
    <w:rsid w:val="0D3867E1"/>
    <w:rsid w:val="0D917CC2"/>
    <w:rsid w:val="0DE3B3A5"/>
    <w:rsid w:val="0E1B18F8"/>
    <w:rsid w:val="0E4B7E27"/>
    <w:rsid w:val="0E749DA2"/>
    <w:rsid w:val="0ED115CD"/>
    <w:rsid w:val="0EE804A2"/>
    <w:rsid w:val="0F2846B2"/>
    <w:rsid w:val="0FB3D12D"/>
    <w:rsid w:val="0FB432A5"/>
    <w:rsid w:val="10A2F197"/>
    <w:rsid w:val="10A6E92D"/>
    <w:rsid w:val="10B5B73D"/>
    <w:rsid w:val="10F1CF01"/>
    <w:rsid w:val="114E280A"/>
    <w:rsid w:val="11C98481"/>
    <w:rsid w:val="124C9F52"/>
    <w:rsid w:val="126D5A84"/>
    <w:rsid w:val="127394E9"/>
    <w:rsid w:val="12D822E2"/>
    <w:rsid w:val="13482E11"/>
    <w:rsid w:val="1361E940"/>
    <w:rsid w:val="14045555"/>
    <w:rsid w:val="14169ED8"/>
    <w:rsid w:val="144E50C9"/>
    <w:rsid w:val="14C6CA84"/>
    <w:rsid w:val="14D0B32C"/>
    <w:rsid w:val="157A5A50"/>
    <w:rsid w:val="158247D6"/>
    <w:rsid w:val="15D54706"/>
    <w:rsid w:val="15F9B31C"/>
    <w:rsid w:val="1630A60F"/>
    <w:rsid w:val="1656638A"/>
    <w:rsid w:val="1770E00A"/>
    <w:rsid w:val="17A48E30"/>
    <w:rsid w:val="1809EDA4"/>
    <w:rsid w:val="1861B5C5"/>
    <w:rsid w:val="1924BC1F"/>
    <w:rsid w:val="198D8B22"/>
    <w:rsid w:val="19D97352"/>
    <w:rsid w:val="19F8541C"/>
    <w:rsid w:val="1A2715A7"/>
    <w:rsid w:val="1A55B8F9"/>
    <w:rsid w:val="1A5AB08A"/>
    <w:rsid w:val="1A71D8AB"/>
    <w:rsid w:val="1AE452E2"/>
    <w:rsid w:val="1AE851E1"/>
    <w:rsid w:val="1B6ADB1B"/>
    <w:rsid w:val="1BDDDC72"/>
    <w:rsid w:val="1C87144E"/>
    <w:rsid w:val="1CFCE1E9"/>
    <w:rsid w:val="1D65B2AC"/>
    <w:rsid w:val="1D791FEA"/>
    <w:rsid w:val="1D85D48E"/>
    <w:rsid w:val="1DCC7E66"/>
    <w:rsid w:val="1EF72205"/>
    <w:rsid w:val="1F34ABF6"/>
    <w:rsid w:val="1F7C85A7"/>
    <w:rsid w:val="1FF32FFF"/>
    <w:rsid w:val="1FFBE8F7"/>
    <w:rsid w:val="215FE59D"/>
    <w:rsid w:val="21605D66"/>
    <w:rsid w:val="216BBC70"/>
    <w:rsid w:val="21B8BD70"/>
    <w:rsid w:val="21EA8F5C"/>
    <w:rsid w:val="2260CADE"/>
    <w:rsid w:val="22A39EB0"/>
    <w:rsid w:val="22C0B700"/>
    <w:rsid w:val="233D5DB2"/>
    <w:rsid w:val="23EDC5FC"/>
    <w:rsid w:val="23FC9B3F"/>
    <w:rsid w:val="244AB56F"/>
    <w:rsid w:val="259C4166"/>
    <w:rsid w:val="25AA11D3"/>
    <w:rsid w:val="26300EB8"/>
    <w:rsid w:val="26E37848"/>
    <w:rsid w:val="26F166A9"/>
    <w:rsid w:val="27343C01"/>
    <w:rsid w:val="27F3FA6A"/>
    <w:rsid w:val="2881E357"/>
    <w:rsid w:val="288852EC"/>
    <w:rsid w:val="28B57B9F"/>
    <w:rsid w:val="28E07191"/>
    <w:rsid w:val="296D16E7"/>
    <w:rsid w:val="29918144"/>
    <w:rsid w:val="29C1C0CC"/>
    <w:rsid w:val="2A1CE1C9"/>
    <w:rsid w:val="2AD49602"/>
    <w:rsid w:val="2BCCCD62"/>
    <w:rsid w:val="2BD8524C"/>
    <w:rsid w:val="2C0ED8B1"/>
    <w:rsid w:val="2D2807F7"/>
    <w:rsid w:val="2D5AD5D1"/>
    <w:rsid w:val="2E4925B7"/>
    <w:rsid w:val="2EC09E15"/>
    <w:rsid w:val="2EE10CEC"/>
    <w:rsid w:val="2EE97E88"/>
    <w:rsid w:val="2F01A170"/>
    <w:rsid w:val="2F60A532"/>
    <w:rsid w:val="2FA3D55E"/>
    <w:rsid w:val="2FB9FAEE"/>
    <w:rsid w:val="2FBAE0F8"/>
    <w:rsid w:val="300700DD"/>
    <w:rsid w:val="30CF83FC"/>
    <w:rsid w:val="30D50EE8"/>
    <w:rsid w:val="314843E3"/>
    <w:rsid w:val="31B5B8DD"/>
    <w:rsid w:val="320AEEC0"/>
    <w:rsid w:val="32896C59"/>
    <w:rsid w:val="329CF02E"/>
    <w:rsid w:val="32E41444"/>
    <w:rsid w:val="3387EDB1"/>
    <w:rsid w:val="338D12B3"/>
    <w:rsid w:val="33C4363C"/>
    <w:rsid w:val="3468EE71"/>
    <w:rsid w:val="349F030B"/>
    <w:rsid w:val="34F56ECE"/>
    <w:rsid w:val="352EB91F"/>
    <w:rsid w:val="36D4BAB6"/>
    <w:rsid w:val="36E997BC"/>
    <w:rsid w:val="378604C2"/>
    <w:rsid w:val="37DB52D8"/>
    <w:rsid w:val="3882FDD4"/>
    <w:rsid w:val="38ECEE2C"/>
    <w:rsid w:val="39193F95"/>
    <w:rsid w:val="39859DD7"/>
    <w:rsid w:val="39F24DB0"/>
    <w:rsid w:val="3A5E9EAA"/>
    <w:rsid w:val="3A89E472"/>
    <w:rsid w:val="3AD18F9D"/>
    <w:rsid w:val="3AD92FA8"/>
    <w:rsid w:val="3B48501F"/>
    <w:rsid w:val="3B801A9E"/>
    <w:rsid w:val="3C4C7E97"/>
    <w:rsid w:val="3C91C216"/>
    <w:rsid w:val="3D025148"/>
    <w:rsid w:val="3DDCEBDE"/>
    <w:rsid w:val="3DFEA2E7"/>
    <w:rsid w:val="3E519C5B"/>
    <w:rsid w:val="3E90A0DA"/>
    <w:rsid w:val="3F19F422"/>
    <w:rsid w:val="3FE77572"/>
    <w:rsid w:val="416131F9"/>
    <w:rsid w:val="416A404A"/>
    <w:rsid w:val="420B4015"/>
    <w:rsid w:val="42104DE9"/>
    <w:rsid w:val="421621AB"/>
    <w:rsid w:val="421949D7"/>
    <w:rsid w:val="4224EEB1"/>
    <w:rsid w:val="424F0E8F"/>
    <w:rsid w:val="43048542"/>
    <w:rsid w:val="43A83471"/>
    <w:rsid w:val="43DB0B8A"/>
    <w:rsid w:val="4515E4D2"/>
    <w:rsid w:val="452B86F3"/>
    <w:rsid w:val="45BE872E"/>
    <w:rsid w:val="461A3757"/>
    <w:rsid w:val="4663ABC9"/>
    <w:rsid w:val="46AF3353"/>
    <w:rsid w:val="47D34B6F"/>
    <w:rsid w:val="47DD697B"/>
    <w:rsid w:val="488B6853"/>
    <w:rsid w:val="4916AE3B"/>
    <w:rsid w:val="491C4970"/>
    <w:rsid w:val="49366F40"/>
    <w:rsid w:val="49A5A540"/>
    <w:rsid w:val="4A64B266"/>
    <w:rsid w:val="4AB440F7"/>
    <w:rsid w:val="4B81ED8C"/>
    <w:rsid w:val="4BB24696"/>
    <w:rsid w:val="4BB30D36"/>
    <w:rsid w:val="4BB61CC0"/>
    <w:rsid w:val="4C5FC500"/>
    <w:rsid w:val="4CC941B4"/>
    <w:rsid w:val="4D1C3885"/>
    <w:rsid w:val="4E64F2B6"/>
    <w:rsid w:val="4E8A6023"/>
    <w:rsid w:val="4EA70BF0"/>
    <w:rsid w:val="4F04B47F"/>
    <w:rsid w:val="4F36225E"/>
    <w:rsid w:val="4FAE5C15"/>
    <w:rsid w:val="4FAF2ED7"/>
    <w:rsid w:val="503DD59B"/>
    <w:rsid w:val="50567074"/>
    <w:rsid w:val="50714842"/>
    <w:rsid w:val="5076F0B1"/>
    <w:rsid w:val="5103A2D5"/>
    <w:rsid w:val="5119DC55"/>
    <w:rsid w:val="512F4F84"/>
    <w:rsid w:val="51D6FD88"/>
    <w:rsid w:val="5206CE71"/>
    <w:rsid w:val="5212A544"/>
    <w:rsid w:val="52BC9B07"/>
    <w:rsid w:val="5326A0AE"/>
    <w:rsid w:val="545FD8DA"/>
    <w:rsid w:val="54880E23"/>
    <w:rsid w:val="557E4B35"/>
    <w:rsid w:val="55F0D2D2"/>
    <w:rsid w:val="55FBF0F9"/>
    <w:rsid w:val="56833495"/>
    <w:rsid w:val="56CD096B"/>
    <w:rsid w:val="570F6009"/>
    <w:rsid w:val="574EA16C"/>
    <w:rsid w:val="577F107E"/>
    <w:rsid w:val="58828A06"/>
    <w:rsid w:val="58C65517"/>
    <w:rsid w:val="58C6F284"/>
    <w:rsid w:val="5979F7A4"/>
    <w:rsid w:val="59971FCE"/>
    <w:rsid w:val="5A35461B"/>
    <w:rsid w:val="5A596906"/>
    <w:rsid w:val="5A61EFEF"/>
    <w:rsid w:val="5A622578"/>
    <w:rsid w:val="5A7DE91E"/>
    <w:rsid w:val="5A87A80C"/>
    <w:rsid w:val="5AD21E3D"/>
    <w:rsid w:val="5BB4C3C3"/>
    <w:rsid w:val="5BD50E59"/>
    <w:rsid w:val="5CF33CF0"/>
    <w:rsid w:val="5D7476CB"/>
    <w:rsid w:val="5D7CB558"/>
    <w:rsid w:val="5DDDA6E9"/>
    <w:rsid w:val="5E435A8C"/>
    <w:rsid w:val="5E69104E"/>
    <w:rsid w:val="5FC01CA1"/>
    <w:rsid w:val="5FEC905E"/>
    <w:rsid w:val="6010A1A1"/>
    <w:rsid w:val="601A6428"/>
    <w:rsid w:val="60B1D7FD"/>
    <w:rsid w:val="61039C6D"/>
    <w:rsid w:val="617451D0"/>
    <w:rsid w:val="61B5806E"/>
    <w:rsid w:val="62D565E5"/>
    <w:rsid w:val="6307B18D"/>
    <w:rsid w:val="63187953"/>
    <w:rsid w:val="640AC9A3"/>
    <w:rsid w:val="6433AB7D"/>
    <w:rsid w:val="64CB498E"/>
    <w:rsid w:val="64E336EC"/>
    <w:rsid w:val="6508F217"/>
    <w:rsid w:val="65413EE8"/>
    <w:rsid w:val="657D0CDB"/>
    <w:rsid w:val="65C23C55"/>
    <w:rsid w:val="662D14C5"/>
    <w:rsid w:val="663F524F"/>
    <w:rsid w:val="669AD577"/>
    <w:rsid w:val="66A5D697"/>
    <w:rsid w:val="66EC3865"/>
    <w:rsid w:val="67889505"/>
    <w:rsid w:val="67CA9ABF"/>
    <w:rsid w:val="689A2C5B"/>
    <w:rsid w:val="68E42BBB"/>
    <w:rsid w:val="6949FD7C"/>
    <w:rsid w:val="694BEB2B"/>
    <w:rsid w:val="6974154C"/>
    <w:rsid w:val="6A4B2DAC"/>
    <w:rsid w:val="6A7F4174"/>
    <w:rsid w:val="6AB98AFE"/>
    <w:rsid w:val="6AD4DFA0"/>
    <w:rsid w:val="6BD193A9"/>
    <w:rsid w:val="6C56F279"/>
    <w:rsid w:val="6D69DA50"/>
    <w:rsid w:val="6D95A102"/>
    <w:rsid w:val="6E2C646C"/>
    <w:rsid w:val="6E4A1247"/>
    <w:rsid w:val="6E972CD6"/>
    <w:rsid w:val="6E97BDDE"/>
    <w:rsid w:val="7015E20F"/>
    <w:rsid w:val="71001142"/>
    <w:rsid w:val="7156570C"/>
    <w:rsid w:val="72970E01"/>
    <w:rsid w:val="738351EF"/>
    <w:rsid w:val="744CF699"/>
    <w:rsid w:val="7469E354"/>
    <w:rsid w:val="748285B1"/>
    <w:rsid w:val="74B00275"/>
    <w:rsid w:val="74C1933E"/>
    <w:rsid w:val="7510E63F"/>
    <w:rsid w:val="756E08A2"/>
    <w:rsid w:val="75DC83DF"/>
    <w:rsid w:val="765D639F"/>
    <w:rsid w:val="771009E9"/>
    <w:rsid w:val="774E6D6A"/>
    <w:rsid w:val="777A4FC9"/>
    <w:rsid w:val="77EF3152"/>
    <w:rsid w:val="7874A040"/>
    <w:rsid w:val="795C202E"/>
    <w:rsid w:val="79941B00"/>
    <w:rsid w:val="7A3D47FB"/>
    <w:rsid w:val="7A445E8F"/>
    <w:rsid w:val="7AE2B9A9"/>
    <w:rsid w:val="7B499EE3"/>
    <w:rsid w:val="7B4FDF45"/>
    <w:rsid w:val="7B58CC8A"/>
    <w:rsid w:val="7B816113"/>
    <w:rsid w:val="7C0878B7"/>
    <w:rsid w:val="7CAA1F26"/>
    <w:rsid w:val="7D209801"/>
    <w:rsid w:val="7D7F2F9F"/>
    <w:rsid w:val="7DA63CF5"/>
    <w:rsid w:val="7E68082E"/>
    <w:rsid w:val="7E720970"/>
    <w:rsid w:val="7E988AC4"/>
    <w:rsid w:val="7EA7ED1E"/>
    <w:rsid w:val="7EDA480A"/>
    <w:rsid w:val="7EDF8C45"/>
    <w:rsid w:val="7F5ECBC1"/>
    <w:rsid w:val="7F7C0104"/>
    <w:rsid w:val="7FC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C43C08"/>
  <w15:docId w15:val="{A339A7BE-5C83-4536-9AA9-F2BB28D4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94950"/>
    <w:pPr>
      <w:jc w:val="both"/>
    </w:pPr>
    <w:rPr>
      <w:sz w:val="24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2"/>
      </w:numPr>
      <w:outlineLvl w:val="4"/>
    </w:pPr>
    <w:rPr>
      <w:b/>
      <w:u w:val="single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</w:style>
  <w:style w:type="character" w:customStyle="1" w:styleId="style21">
    <w:name w:val="style21"/>
    <w:basedOn w:val="Privzetapisavaodstavka"/>
    <w:rsid w:val="00C754A1"/>
    <w:rPr>
      <w:rFonts w:ascii="Arial" w:hAnsi="Arial" w:cs="Arial" w:hint="default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</w:rPr>
  </w:style>
  <w:style w:type="character" w:customStyle="1" w:styleId="style31">
    <w:name w:val="style31"/>
    <w:basedOn w:val="Privzetapisavaodstavka"/>
    <w:rsid w:val="00C754A1"/>
    <w:rPr>
      <w:rFonts w:ascii="Arial" w:hAnsi="Arial" w:cs="Arial" w:hint="default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uiPriority w:val="59"/>
    <w:rsid w:val="005449D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customStyle="1" w:styleId="bodytext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</w:rPr>
  </w:style>
  <w:style w:type="character" w:customStyle="1" w:styleId="GlavaZnak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customStyle="1" w:styleId="Tekstnaloge">
    <w:name w:val="Tekst naloge"/>
    <w:basedOn w:val="Navaden"/>
    <w:rsid w:val="00290A1E"/>
    <w:pPr>
      <w:jc w:val="left"/>
    </w:pPr>
    <w:rPr>
      <w:rFonts w:ascii="Arial" w:hAnsi="Arial"/>
      <w:sz w:val="22"/>
      <w:lang w:eastAsia="en-US"/>
    </w:rPr>
  </w:style>
  <w:style w:type="paragraph" w:customStyle="1" w:styleId="Odstavekseznama1">
    <w:name w:val="Odstavek seznama1"/>
    <w:basedOn w:val="Navaden"/>
    <w:qFormat/>
    <w:rsid w:val="00290A1E"/>
    <w:pPr>
      <w:ind w:left="720"/>
      <w:jc w:val="left"/>
    </w:pPr>
    <w:rPr>
      <w:szCs w:val="24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795500"/>
  </w:style>
  <w:style w:type="paragraph" w:styleId="Zgradbadokumenta">
    <w:name w:val="Document Map"/>
    <w:basedOn w:val="Navaden"/>
    <w:link w:val="ZgradbadokumentaZnak"/>
    <w:rsid w:val="00B22886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ZgradbadokumentaZnak">
    <w:name w:val="Zgradba dokumenta Znak"/>
    <w:basedOn w:val="Privzetapisavaodstavka"/>
    <w:link w:val="Zgradbadokumenta"/>
    <w:rsid w:val="00B22886"/>
    <w:rPr>
      <w:rFonts w:ascii="Tahoma" w:hAnsi="Tahoma" w:cs="Tahoma"/>
      <w:shd w:val="clear" w:color="auto" w:fill="000080"/>
    </w:rPr>
  </w:style>
  <w:style w:type="character" w:customStyle="1" w:styleId="Telobesedila3Znak">
    <w:name w:val="Telo besedila 3 Znak"/>
    <w:rsid w:val="00B22886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7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0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0d4c4e-6ff9-4c9f-8b88-bfecc0c6e440">
      <Terms xmlns="http://schemas.microsoft.com/office/infopath/2007/PartnerControls"/>
    </lcf76f155ced4ddcb4097134ff3c332f>
    <TaxCatchAll xmlns="7e55ded4-6bfb-494c-8161-9ba6af09e1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2FA746240FC740AD3CB72B73894C92" ma:contentTypeVersion="17" ma:contentTypeDescription="Ustvari nov dokument." ma:contentTypeScope="" ma:versionID="eb3ba76eb3a6bdff320d74d4ad5ee4a7">
  <xsd:schema xmlns:xsd="http://www.w3.org/2001/XMLSchema" xmlns:xs="http://www.w3.org/2001/XMLSchema" xmlns:p="http://schemas.microsoft.com/office/2006/metadata/properties" xmlns:ns2="920d4c4e-6ff9-4c9f-8b88-bfecc0c6e440" xmlns:ns3="7e55ded4-6bfb-494c-8161-9ba6af09e1ba" targetNamespace="http://schemas.microsoft.com/office/2006/metadata/properties" ma:root="true" ma:fieldsID="9b2f33ed5a562d14c80b5739feafd83c" ns2:_="" ns3:_="">
    <xsd:import namespace="920d4c4e-6ff9-4c9f-8b88-bfecc0c6e440"/>
    <xsd:import namespace="7e55ded4-6bfb-494c-8161-9ba6af09e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4c4e-6ff9-4c9f-8b88-bfecc0c6e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ee16fd05-36b1-4c9f-baf0-3408487570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5ded4-6bfb-494c-8161-9ba6af09e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a99e59-c7a7-4c06-baf6-8e5352f2d997}" ma:internalName="TaxCatchAll" ma:showField="CatchAllData" ma:web="7e55ded4-6bfb-494c-8161-9ba6af09e1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65610-C9FC-40DB-9C6B-F06839D1477E}">
  <ds:schemaRefs>
    <ds:schemaRef ds:uri="http://schemas.microsoft.com/office/2006/metadata/properties"/>
    <ds:schemaRef ds:uri="http://schemas.microsoft.com/office/infopath/2007/PartnerControls"/>
    <ds:schemaRef ds:uri="920d4c4e-6ff9-4c9f-8b88-bfecc0c6e440"/>
    <ds:schemaRef ds:uri="7e55ded4-6bfb-494c-8161-9ba6af09e1ba"/>
  </ds:schemaRefs>
</ds:datastoreItem>
</file>

<file path=customXml/itemProps2.xml><?xml version="1.0" encoding="utf-8"?>
<ds:datastoreItem xmlns:ds="http://schemas.openxmlformats.org/officeDocument/2006/customXml" ds:itemID="{DFA471B7-15E0-409B-9E99-24A856A61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C74AE-1451-4200-9635-E8F33C398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0d4c4e-6ff9-4c9f-8b88-bfecc0c6e440"/>
    <ds:schemaRef ds:uri="7e55ded4-6bfb-494c-8161-9ba6af09e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ŠC Kranj.dotx</Template>
  <TotalTime>0</TotalTime>
  <Pages>1</Pages>
  <Words>685</Words>
  <Characters>3905</Characters>
  <Application>Microsoft Office Word</Application>
  <DocSecurity>0</DocSecurity>
  <Lines>32</Lines>
  <Paragraphs>9</Paragraphs>
  <ScaleCrop>false</ScaleCrop>
  <Company>HP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267 Dijak X</cp:lastModifiedBy>
  <cp:revision>559</cp:revision>
  <cp:lastPrinted>2015-05-07T05:54:00Z</cp:lastPrinted>
  <dcterms:created xsi:type="dcterms:W3CDTF">2018-05-11T15:36:00Z</dcterms:created>
  <dcterms:modified xsi:type="dcterms:W3CDTF">2023-05-16T07:33:00Z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0x010100C82FA746240FC740AD3CB72B73894C92</vt:lpwstr>
  </property>
  <property fmtid="{D5CDD505-2E9C-101B-9397-08002B2CF9AE}" pid="3" name="MediaServiceImageTags">
    <vt:lpwstr/>
  </property>
</Properties>
</file>